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6A" w:rsidRPr="00B06B97" w:rsidRDefault="00DA6237" w:rsidP="00291B73">
      <w:pPr>
        <w:spacing w:after="0"/>
        <w:rPr>
          <w:b/>
          <w:color w:val="0000FF"/>
          <w:sz w:val="24"/>
          <w:szCs w:val="24"/>
        </w:rPr>
      </w:pPr>
      <w:r w:rsidRPr="00B06B97">
        <w:rPr>
          <w:b/>
          <w:color w:val="0000FF"/>
          <w:sz w:val="24"/>
          <w:szCs w:val="24"/>
        </w:rPr>
        <w:t>INFORMACIÓN A COLABORADORES</w:t>
      </w:r>
    </w:p>
    <w:p w:rsidR="00DA6237" w:rsidRDefault="00DA6237" w:rsidP="00291B73">
      <w:pPr>
        <w:spacing w:after="0"/>
        <w:rPr>
          <w:color w:val="0000FF"/>
        </w:rPr>
      </w:pPr>
      <w:r w:rsidRPr="00291B73">
        <w:rPr>
          <w:color w:val="0000FF"/>
        </w:rPr>
        <w:t xml:space="preserve">Punto 3.1 de la Circular </w:t>
      </w:r>
      <w:r w:rsidR="00291B73">
        <w:rPr>
          <w:color w:val="0000FF"/>
        </w:rPr>
        <w:t>C</w:t>
      </w:r>
      <w:r w:rsidRPr="00291B73">
        <w:rPr>
          <w:color w:val="0000FF"/>
        </w:rPr>
        <w:t>-125/19</w:t>
      </w:r>
    </w:p>
    <w:p w:rsidR="00291B73" w:rsidRPr="00291B73" w:rsidRDefault="00291B73" w:rsidP="00291B73">
      <w:pPr>
        <w:spacing w:after="0"/>
        <w:rPr>
          <w:color w:val="0000FF"/>
        </w:rPr>
      </w:pPr>
    </w:p>
    <w:p w:rsidR="00B06B97" w:rsidRPr="00B06B97" w:rsidRDefault="00B06B97" w:rsidP="00B06B97">
      <w:pPr>
        <w:pStyle w:val="Prrafodelista"/>
        <w:numPr>
          <w:ilvl w:val="0"/>
          <w:numId w:val="7"/>
        </w:numPr>
        <w:spacing w:after="0"/>
        <w:rPr>
          <w:i/>
          <w:color w:val="0000FF"/>
          <w:sz w:val="20"/>
          <w:szCs w:val="20"/>
        </w:rPr>
      </w:pPr>
      <w:r w:rsidRPr="00B06B97">
        <w:rPr>
          <w:i/>
          <w:color w:val="0000FF"/>
          <w:sz w:val="20"/>
          <w:szCs w:val="20"/>
        </w:rPr>
        <w:t xml:space="preserve">Es una guía orientativa para conducir las reuniones, </w:t>
      </w:r>
      <w:r>
        <w:rPr>
          <w:i/>
          <w:color w:val="0000FF"/>
          <w:sz w:val="20"/>
          <w:szCs w:val="20"/>
        </w:rPr>
        <w:t xml:space="preserve">se aplicará a </w:t>
      </w:r>
      <w:r w:rsidRPr="00B06B97">
        <w:rPr>
          <w:i/>
          <w:color w:val="0000FF"/>
          <w:sz w:val="20"/>
          <w:szCs w:val="20"/>
        </w:rPr>
        <w:t>criterio del consultor.</w:t>
      </w:r>
    </w:p>
    <w:p w:rsidR="00B06B97" w:rsidRDefault="00B06B97" w:rsidP="00B06B97">
      <w:pPr>
        <w:pStyle w:val="Prrafodelista"/>
        <w:numPr>
          <w:ilvl w:val="0"/>
          <w:numId w:val="7"/>
        </w:numPr>
        <w:spacing w:after="0"/>
        <w:rPr>
          <w:i/>
          <w:color w:val="0000FF"/>
          <w:sz w:val="20"/>
          <w:szCs w:val="20"/>
        </w:rPr>
      </w:pPr>
      <w:r>
        <w:rPr>
          <w:i/>
          <w:color w:val="0000FF"/>
          <w:sz w:val="20"/>
          <w:szCs w:val="20"/>
        </w:rPr>
        <w:t>Se i</w:t>
      </w:r>
      <w:r w:rsidRPr="00B06B97">
        <w:rPr>
          <w:i/>
          <w:color w:val="0000FF"/>
          <w:sz w:val="20"/>
          <w:szCs w:val="20"/>
        </w:rPr>
        <w:t>ntroducir</w:t>
      </w:r>
      <w:r>
        <w:rPr>
          <w:i/>
          <w:color w:val="0000FF"/>
          <w:sz w:val="20"/>
          <w:szCs w:val="20"/>
        </w:rPr>
        <w:t>á</w:t>
      </w:r>
      <w:r w:rsidRPr="00B06B97">
        <w:rPr>
          <w:i/>
          <w:color w:val="0000FF"/>
          <w:sz w:val="20"/>
          <w:szCs w:val="20"/>
        </w:rPr>
        <w:t xml:space="preserve"> información en otro color distinto al azul </w:t>
      </w:r>
      <w:r>
        <w:rPr>
          <w:i/>
          <w:color w:val="0000FF"/>
          <w:sz w:val="20"/>
          <w:szCs w:val="20"/>
        </w:rPr>
        <w:t>y</w:t>
      </w:r>
      <w:r w:rsidRPr="00B06B97">
        <w:rPr>
          <w:i/>
          <w:color w:val="0000FF"/>
          <w:sz w:val="20"/>
          <w:szCs w:val="20"/>
        </w:rPr>
        <w:t xml:space="preserve"> negro, para diferenciar la información obtenida en las reuniones. </w:t>
      </w:r>
    </w:p>
    <w:p w:rsidR="00B06B97" w:rsidRPr="00B06B97" w:rsidRDefault="00B06B97" w:rsidP="00B06B97">
      <w:pPr>
        <w:pStyle w:val="Prrafodelista"/>
        <w:numPr>
          <w:ilvl w:val="0"/>
          <w:numId w:val="7"/>
        </w:numPr>
        <w:spacing w:after="0"/>
        <w:rPr>
          <w:i/>
          <w:color w:val="0000FF"/>
          <w:sz w:val="20"/>
          <w:szCs w:val="20"/>
        </w:rPr>
      </w:pPr>
      <w:r w:rsidRPr="00B06B97">
        <w:rPr>
          <w:i/>
          <w:color w:val="0000FF"/>
          <w:sz w:val="20"/>
          <w:szCs w:val="20"/>
        </w:rPr>
        <w:t xml:space="preserve">La información se introducirá marcando casillas, cumplimentando cuadros o escribiendo directamente en el Word a continuación de los ítems. </w:t>
      </w:r>
    </w:p>
    <w:p w:rsidR="00B06B97" w:rsidRPr="00B06B97" w:rsidRDefault="00B06B97" w:rsidP="00B06B97">
      <w:pPr>
        <w:pStyle w:val="Prrafodelista"/>
        <w:numPr>
          <w:ilvl w:val="0"/>
          <w:numId w:val="7"/>
        </w:numPr>
        <w:spacing w:after="0"/>
        <w:rPr>
          <w:i/>
          <w:color w:val="0000FF"/>
          <w:sz w:val="20"/>
          <w:szCs w:val="20"/>
        </w:rPr>
      </w:pPr>
      <w:r w:rsidRPr="00B06B97">
        <w:rPr>
          <w:i/>
          <w:color w:val="0000FF"/>
          <w:sz w:val="20"/>
          <w:szCs w:val="20"/>
        </w:rPr>
        <w:t>Las puntuaciones que se solicitan se indicarán por el consultor, de acuerdo con la</w:t>
      </w:r>
      <w:r>
        <w:rPr>
          <w:i/>
          <w:color w:val="0000FF"/>
          <w:sz w:val="20"/>
          <w:szCs w:val="20"/>
        </w:rPr>
        <w:t>s</w:t>
      </w:r>
      <w:r w:rsidRPr="00B06B97">
        <w:rPr>
          <w:i/>
          <w:color w:val="0000FF"/>
          <w:sz w:val="20"/>
          <w:szCs w:val="20"/>
        </w:rPr>
        <w:t xml:space="preserve"> respuestas del colaborador.</w:t>
      </w:r>
    </w:p>
    <w:p w:rsidR="00B06B97" w:rsidRPr="00B06B97" w:rsidRDefault="00B06B97" w:rsidP="00DA6237">
      <w:pPr>
        <w:spacing w:after="0"/>
        <w:rPr>
          <w:color w:val="0000FF"/>
          <w:sz w:val="20"/>
          <w:szCs w:val="20"/>
        </w:rPr>
      </w:pPr>
    </w:p>
    <w:p w:rsidR="00B06B97" w:rsidRDefault="00B06B97" w:rsidP="00DA6237">
      <w:pPr>
        <w:spacing w:after="0"/>
        <w:rPr>
          <w:color w:val="0000FF"/>
        </w:rPr>
      </w:pPr>
    </w:p>
    <w:p w:rsidR="00DA6237" w:rsidRDefault="00DA6237" w:rsidP="00DA6237">
      <w:pPr>
        <w:spacing w:after="0"/>
        <w:rPr>
          <w:color w:val="0000FF"/>
        </w:rPr>
      </w:pPr>
      <w:r w:rsidRPr="00C00602">
        <w:rPr>
          <w:color w:val="0000FF"/>
        </w:rPr>
        <w:t>1.- DATOS DE IDENTIFICACIÓN</w:t>
      </w:r>
    </w:p>
    <w:p w:rsidR="00B06B97" w:rsidRPr="00C00602" w:rsidRDefault="00B06B97" w:rsidP="00DA6237">
      <w:pPr>
        <w:spacing w:after="0"/>
        <w:rPr>
          <w:color w:val="0000FF"/>
        </w:rPr>
      </w:pPr>
    </w:p>
    <w:p w:rsidR="00DA6237" w:rsidRDefault="00DA6237" w:rsidP="00DA6237">
      <w:pPr>
        <w:pStyle w:val="Prrafodelista"/>
        <w:numPr>
          <w:ilvl w:val="0"/>
          <w:numId w:val="3"/>
        </w:numPr>
        <w:spacing w:after="0"/>
      </w:pPr>
      <w:r>
        <w:t xml:space="preserve">Colaborador: </w:t>
      </w:r>
      <w:sdt>
        <w:sdtPr>
          <w:id w:val="561914505"/>
          <w:placeholder>
            <w:docPart w:val="7186272167AA4BBD9FDC8CBB31BBB79B"/>
          </w:placeholder>
          <w:showingPlcHdr/>
          <w:text/>
        </w:sdtPr>
        <w:sdtEndPr/>
        <w:sdtContent>
          <w:r>
            <w:rPr>
              <w:rStyle w:val="Textodelmarcadordeposicin"/>
            </w:rPr>
            <w:t xml:space="preserve">Razón social </w:t>
          </w:r>
          <w:r w:rsidR="00291B73">
            <w:rPr>
              <w:rStyle w:val="Textodelmarcadordeposicin"/>
            </w:rPr>
            <w:t xml:space="preserve">o nombre </w:t>
          </w:r>
          <w:r>
            <w:rPr>
              <w:rStyle w:val="Textodelmarcadordeposicin"/>
            </w:rPr>
            <w:t>del</w:t>
          </w:r>
          <w:r w:rsidR="00291B73">
            <w:rPr>
              <w:rStyle w:val="Textodelmarcadordeposicin"/>
            </w:rPr>
            <w:t xml:space="preserve"> colaborador</w:t>
          </w:r>
        </w:sdtContent>
      </w:sdt>
    </w:p>
    <w:p w:rsidR="00DA6237" w:rsidRDefault="00DA6237" w:rsidP="00DA6237">
      <w:pPr>
        <w:pStyle w:val="Prrafodelista"/>
        <w:numPr>
          <w:ilvl w:val="0"/>
          <w:numId w:val="3"/>
        </w:numPr>
        <w:spacing w:after="0"/>
      </w:pPr>
      <w:r>
        <w:t xml:space="preserve">Fecha de la visita: </w:t>
      </w:r>
      <w:sdt>
        <w:sdtPr>
          <w:id w:val="-1390718499"/>
          <w:placeholder>
            <w:docPart w:val="0224AA3A21814AEA90CB467A4A2D28AA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8B65C8">
            <w:rPr>
              <w:rStyle w:val="Textodelmarcadordeposicin"/>
            </w:rPr>
            <w:t>Haga clic aquí para escribir una fecha</w:t>
          </w:r>
        </w:sdtContent>
      </w:sdt>
    </w:p>
    <w:p w:rsidR="00DA6237" w:rsidRDefault="00DA6237" w:rsidP="00291B73">
      <w:pPr>
        <w:pStyle w:val="Prrafodelista"/>
        <w:numPr>
          <w:ilvl w:val="0"/>
          <w:numId w:val="3"/>
        </w:numPr>
        <w:spacing w:after="0"/>
      </w:pPr>
      <w:r>
        <w:t>Consultor en prevención:</w:t>
      </w:r>
      <w:r w:rsidR="00083F3A">
        <w:t xml:space="preserve"> </w:t>
      </w:r>
      <w:sdt>
        <w:sdtPr>
          <w:id w:val="-879393784"/>
          <w:placeholder>
            <w:docPart w:val="DefaultPlaceholder_1082065158"/>
          </w:placeholder>
          <w:showingPlcHdr/>
          <w:text/>
        </w:sdtPr>
        <w:sdtEndPr/>
        <w:sdtContent>
          <w:r w:rsidR="00083F3A" w:rsidRPr="00542C9B">
            <w:rPr>
              <w:rStyle w:val="Textodelmarcadordeposicin"/>
            </w:rPr>
            <w:t>Haga clic aquí para escribir texto.</w:t>
          </w:r>
        </w:sdtContent>
      </w:sdt>
    </w:p>
    <w:p w:rsidR="00291B73" w:rsidRDefault="00291B73" w:rsidP="00291B73">
      <w:pPr>
        <w:spacing w:after="0"/>
        <w:ind w:left="360"/>
      </w:pPr>
    </w:p>
    <w:p w:rsidR="00713B81" w:rsidRDefault="00713B81" w:rsidP="00DA6237">
      <w:pPr>
        <w:spacing w:after="0"/>
        <w:rPr>
          <w:color w:val="0000FF"/>
        </w:rPr>
      </w:pPr>
      <w:r>
        <w:rPr>
          <w:color w:val="0000FF"/>
        </w:rPr>
        <w:t>2. ACTUACIÓN PREVENTIVA DEL COLABORADOR</w:t>
      </w:r>
    </w:p>
    <w:p w:rsidR="00713B81" w:rsidRDefault="00713B81" w:rsidP="00DA6237">
      <w:pPr>
        <w:spacing w:after="0"/>
        <w:rPr>
          <w:color w:val="0000FF"/>
        </w:rPr>
      </w:pPr>
    </w:p>
    <w:p w:rsidR="00713B81" w:rsidRPr="00657150" w:rsidRDefault="00ED0BB7" w:rsidP="00ED0BB7">
      <w:pPr>
        <w:rPr>
          <w:b/>
          <w:color w:val="0000FF"/>
        </w:rPr>
      </w:pPr>
      <w:r w:rsidRPr="00657150">
        <w:rPr>
          <w:b/>
        </w:rPr>
        <w:t>¿Cuál es la actividad preventiva del colaborador respecto a sus clientes?</w:t>
      </w:r>
    </w:p>
    <w:p w:rsidR="00ED0BB7" w:rsidRPr="00657150" w:rsidRDefault="00BB67F3" w:rsidP="00471F54">
      <w:pPr>
        <w:spacing w:after="120"/>
      </w:pPr>
      <w:sdt>
        <w:sdtPr>
          <w:id w:val="1750152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5D">
            <w:rPr>
              <w:rFonts w:ascii="MS Gothic" w:eastAsia="MS Gothic" w:hAnsi="MS Gothic" w:hint="eastAsia"/>
            </w:rPr>
            <w:t>☐</w:t>
          </w:r>
        </w:sdtContent>
      </w:sdt>
      <w:r w:rsidR="00541D5D">
        <w:t xml:space="preserve"> </w:t>
      </w:r>
      <w:r w:rsidR="00657150" w:rsidRPr="00657150">
        <w:t>Atención de consultas en prevención</w:t>
      </w:r>
    </w:p>
    <w:p w:rsidR="00ED0BB7" w:rsidRDefault="00657150" w:rsidP="00471F54">
      <w:pPr>
        <w:spacing w:after="120"/>
        <w:ind w:left="567"/>
      </w:pPr>
      <w:r w:rsidRPr="00657150">
        <w:t>Indique promedio de consultas que ha respondido en los últimos 12 meses</w:t>
      </w:r>
      <w:r w:rsidR="00590B09">
        <w:t xml:space="preserve"> </w:t>
      </w:r>
      <w:sdt>
        <w:sdtPr>
          <w:id w:val="534695359"/>
          <w:placeholder>
            <w:docPart w:val="DefaultPlaceholder_1082065158"/>
          </w:placeholder>
          <w:showingPlcHdr/>
          <w:text/>
        </w:sdtPr>
        <w:sdtEndPr/>
        <w:sdtContent>
          <w:r w:rsidR="00590B09" w:rsidRPr="00542C9B">
            <w:rPr>
              <w:rStyle w:val="Textodelmarcadordeposicin"/>
            </w:rPr>
            <w:t>Haga clic aquí para escribir texto.</w:t>
          </w:r>
        </w:sdtContent>
      </w:sdt>
    </w:p>
    <w:p w:rsidR="00657150" w:rsidRDefault="00657150" w:rsidP="00471F54">
      <w:pPr>
        <w:spacing w:after="120"/>
        <w:ind w:left="567"/>
      </w:pPr>
      <w:r>
        <w:t>Describir  temas o problemáticas más habituales</w:t>
      </w:r>
    </w:p>
    <w:sdt>
      <w:sdtPr>
        <w:id w:val="854464068"/>
        <w:placeholder>
          <w:docPart w:val="DefaultPlaceholder_1082065158"/>
        </w:placeholder>
        <w:showingPlcHdr/>
      </w:sdtPr>
      <w:sdtEndPr/>
      <w:sdtContent>
        <w:p w:rsidR="00590B09" w:rsidRPr="00657150" w:rsidRDefault="00590B09" w:rsidP="00471F54">
          <w:pPr>
            <w:spacing w:after="120"/>
            <w:ind w:left="567"/>
          </w:pPr>
          <w:r w:rsidRPr="00542C9B">
            <w:rPr>
              <w:rStyle w:val="Textodelmarcadordeposicin"/>
            </w:rPr>
            <w:t>Haga clic aquí para escribir texto.</w:t>
          </w:r>
        </w:p>
      </w:sdtContent>
    </w:sdt>
    <w:p w:rsidR="00657150" w:rsidRDefault="00BB67F3" w:rsidP="00471F54">
      <w:pPr>
        <w:spacing w:after="120"/>
      </w:pPr>
      <w:sdt>
        <w:sdtPr>
          <w:id w:val="427860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B7F">
            <w:rPr>
              <w:rFonts w:ascii="MS Gothic" w:eastAsia="MS Gothic" w:hAnsi="MS Gothic" w:hint="eastAsia"/>
            </w:rPr>
            <w:t>☐</w:t>
          </w:r>
        </w:sdtContent>
      </w:sdt>
      <w:r w:rsidR="00B72B7F">
        <w:t xml:space="preserve"> </w:t>
      </w:r>
      <w:r w:rsidR="00657150">
        <w:t>Prescripción o interlocución con SPA</w:t>
      </w:r>
    </w:p>
    <w:p w:rsidR="00B72B7F" w:rsidRDefault="00BB67F3" w:rsidP="00471F54">
      <w:pPr>
        <w:spacing w:after="120"/>
        <w:ind w:left="567"/>
      </w:pPr>
      <w:sdt>
        <w:sdtPr>
          <w:id w:val="1282231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B7F">
            <w:rPr>
              <w:rFonts w:ascii="MS Gothic" w:eastAsia="MS Gothic" w:hAnsi="MS Gothic" w:hint="eastAsia"/>
            </w:rPr>
            <w:t>☐</w:t>
          </w:r>
        </w:sdtContent>
      </w:sdt>
      <w:r w:rsidR="00B72B7F">
        <w:t xml:space="preserve"> El colaborador prescribe habitualmente determinados SPA </w:t>
      </w:r>
    </w:p>
    <w:p w:rsidR="00B72B7F" w:rsidRDefault="00BB67F3" w:rsidP="00471F54">
      <w:pPr>
        <w:spacing w:after="120"/>
        <w:ind w:left="567"/>
      </w:pPr>
      <w:sdt>
        <w:sdtPr>
          <w:id w:val="1360460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B7F">
            <w:rPr>
              <w:rFonts w:ascii="MS Gothic" w:eastAsia="MS Gothic" w:hAnsi="MS Gothic" w:hint="eastAsia"/>
            </w:rPr>
            <w:t>☐</w:t>
          </w:r>
        </w:sdtContent>
      </w:sdt>
      <w:r w:rsidR="00B72B7F">
        <w:t xml:space="preserve"> El colaborador mantiene habitualmente la interlocución con el SPA de la empresa</w:t>
      </w:r>
    </w:p>
    <w:p w:rsidR="00657150" w:rsidRDefault="00657150" w:rsidP="00471F54">
      <w:pPr>
        <w:spacing w:after="120"/>
        <w:ind w:left="567"/>
      </w:pPr>
      <w:r>
        <w:t xml:space="preserve">Describir </w:t>
      </w:r>
      <w:r w:rsidR="00B72B7F">
        <w:t>otras actuaciones</w:t>
      </w:r>
    </w:p>
    <w:sdt>
      <w:sdtPr>
        <w:id w:val="-1255359204"/>
        <w:showingPlcHdr/>
      </w:sdtPr>
      <w:sdtEndPr/>
      <w:sdtContent>
        <w:p w:rsidR="00B72B7F" w:rsidRDefault="00B72B7F" w:rsidP="00471F54">
          <w:pPr>
            <w:spacing w:after="120"/>
            <w:ind w:left="567"/>
          </w:pPr>
          <w:r w:rsidRPr="00542C9B">
            <w:rPr>
              <w:rStyle w:val="Textodelmarcadordeposicin"/>
            </w:rPr>
            <w:t>Haga clic aquí para escribir texto.</w:t>
          </w:r>
        </w:p>
      </w:sdtContent>
    </w:sdt>
    <w:p w:rsidR="00657150" w:rsidRDefault="00BB67F3" w:rsidP="00471F54">
      <w:pPr>
        <w:spacing w:after="120"/>
      </w:pPr>
      <w:sdt>
        <w:sdtPr>
          <w:id w:val="-60557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B7F">
            <w:rPr>
              <w:rFonts w:ascii="MS Gothic" w:eastAsia="MS Gothic" w:hAnsi="MS Gothic" w:hint="eastAsia"/>
            </w:rPr>
            <w:t>☐</w:t>
          </w:r>
        </w:sdtContent>
      </w:sdt>
      <w:r w:rsidR="00B72B7F">
        <w:t xml:space="preserve"> </w:t>
      </w:r>
      <w:r w:rsidR="00657150">
        <w:t>Actividades establecidas por normativa</w:t>
      </w:r>
    </w:p>
    <w:p w:rsidR="00657150" w:rsidRDefault="00BB67F3" w:rsidP="00471F54">
      <w:pPr>
        <w:spacing w:after="120"/>
        <w:ind w:left="567"/>
      </w:pPr>
      <w:sdt>
        <w:sdtPr>
          <w:id w:val="155199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0DB5">
            <w:rPr>
              <w:rFonts w:ascii="MS Gothic" w:eastAsia="MS Gothic" w:hAnsi="MS Gothic" w:hint="eastAsia"/>
            </w:rPr>
            <w:t>☐</w:t>
          </w:r>
        </w:sdtContent>
      </w:sdt>
      <w:r w:rsidR="00320DB5">
        <w:t xml:space="preserve"> </w:t>
      </w:r>
      <w:r w:rsidR="00657150">
        <w:t>Tramitación partes AT</w:t>
      </w:r>
    </w:p>
    <w:p w:rsidR="00657150" w:rsidRDefault="00BB67F3" w:rsidP="00471F54">
      <w:pPr>
        <w:spacing w:after="120"/>
        <w:ind w:left="567"/>
      </w:pPr>
      <w:sdt>
        <w:sdtPr>
          <w:id w:val="-348251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0DB5">
            <w:rPr>
              <w:rFonts w:ascii="MS Gothic" w:eastAsia="MS Gothic" w:hAnsi="MS Gothic" w:hint="eastAsia"/>
            </w:rPr>
            <w:t>☐</w:t>
          </w:r>
        </w:sdtContent>
      </w:sdt>
      <w:r w:rsidR="00320DB5">
        <w:t xml:space="preserve"> </w:t>
      </w:r>
      <w:r w:rsidR="00657150">
        <w:t>Coordinación actividades empresariales. Describir lo que se realiza</w:t>
      </w:r>
    </w:p>
    <w:p w:rsidR="00657150" w:rsidRDefault="00BB67F3" w:rsidP="00471F54">
      <w:pPr>
        <w:spacing w:after="120"/>
        <w:ind w:left="567"/>
      </w:pPr>
      <w:sdt>
        <w:sdtPr>
          <w:id w:val="67778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0DB5">
            <w:rPr>
              <w:rFonts w:ascii="MS Gothic" w:eastAsia="MS Gothic" w:hAnsi="MS Gothic" w:hint="eastAsia"/>
            </w:rPr>
            <w:t>☐</w:t>
          </w:r>
        </w:sdtContent>
      </w:sdt>
      <w:r w:rsidR="00320DB5">
        <w:t xml:space="preserve"> </w:t>
      </w:r>
      <w:r w:rsidR="00657150">
        <w:t>¿Los sus contratos con los clientes se recogen específicamente aspectos en prevención? Describir cuales.</w:t>
      </w:r>
    </w:p>
    <w:p w:rsidR="00713B81" w:rsidRDefault="00713B81" w:rsidP="00DA6237">
      <w:pPr>
        <w:spacing w:after="0"/>
        <w:rPr>
          <w:color w:val="0000FF"/>
        </w:rPr>
      </w:pPr>
    </w:p>
    <w:p w:rsidR="00B06B97" w:rsidRDefault="00B06B97">
      <w:pPr>
        <w:rPr>
          <w:color w:val="0000FF"/>
        </w:rPr>
      </w:pPr>
      <w:r>
        <w:rPr>
          <w:color w:val="0000FF"/>
        </w:rPr>
        <w:br w:type="page"/>
      </w:r>
    </w:p>
    <w:p w:rsidR="00DA6237" w:rsidRPr="00DA6237" w:rsidRDefault="00713B81" w:rsidP="00DA6237">
      <w:pPr>
        <w:spacing w:after="0"/>
        <w:rPr>
          <w:color w:val="0000FF"/>
        </w:rPr>
      </w:pPr>
      <w:r>
        <w:rPr>
          <w:color w:val="0000FF"/>
        </w:rPr>
        <w:lastRenderedPageBreak/>
        <w:t>3</w:t>
      </w:r>
      <w:r w:rsidR="00DA6237" w:rsidRPr="00DA6237">
        <w:rPr>
          <w:color w:val="0000FF"/>
        </w:rPr>
        <w:t xml:space="preserve">.- PRESENTACIÓN </w:t>
      </w:r>
      <w:r w:rsidR="00324304">
        <w:rPr>
          <w:color w:val="0000FF"/>
        </w:rPr>
        <w:t xml:space="preserve">DE LA ACTIVIDAD PREVENTIVA </w:t>
      </w:r>
      <w:r w:rsidR="00F60D19">
        <w:rPr>
          <w:color w:val="0000FF"/>
        </w:rPr>
        <w:t>DE LA MUTUA</w:t>
      </w:r>
    </w:p>
    <w:p w:rsidR="00DA6237" w:rsidRDefault="00DA6237" w:rsidP="00DA6237">
      <w:pPr>
        <w:pStyle w:val="Prrafodelista"/>
      </w:pPr>
    </w:p>
    <w:p w:rsidR="00DA6237" w:rsidRDefault="00DA6237" w:rsidP="00DA6237">
      <w:pPr>
        <w:pStyle w:val="Prrafodelista"/>
        <w:numPr>
          <w:ilvl w:val="0"/>
          <w:numId w:val="5"/>
        </w:numPr>
      </w:pPr>
      <w:r>
        <w:t>Marco normativo de la actividad preventiva.</w:t>
      </w:r>
      <w:r w:rsidRPr="00DA6237">
        <w:t xml:space="preserve"> </w:t>
      </w:r>
      <w:r>
        <w:t>Diferenciación de la actividad de la Mutua con los servicios de prevención ajenos</w:t>
      </w:r>
    </w:p>
    <w:p w:rsidR="00DA6237" w:rsidRDefault="00DA6237" w:rsidP="00DA6237">
      <w:r>
        <w:t xml:space="preserve">¿Lo conocía? Puntúe del 1 al 5 grado de conocimiento </w:t>
      </w:r>
    </w:p>
    <w:p w:rsidR="00DA6237" w:rsidRDefault="00DA6237" w:rsidP="00DA6237">
      <w:pPr>
        <w:pStyle w:val="Prrafodelista"/>
        <w:numPr>
          <w:ilvl w:val="0"/>
          <w:numId w:val="4"/>
        </w:numPr>
      </w:pPr>
      <w:r>
        <w:t>Programas de asesoramiento en prevención a la pequeña empresa</w:t>
      </w:r>
    </w:p>
    <w:p w:rsidR="00DA6237" w:rsidRDefault="00DA6237" w:rsidP="00DA6237">
      <w:r>
        <w:t xml:space="preserve">¿Lo conocía? Puntúe del 1 al 5 grado de conocimiento </w:t>
      </w:r>
    </w:p>
    <w:p w:rsidR="00DA6237" w:rsidRDefault="00DA6237" w:rsidP="00DA6237">
      <w:pPr>
        <w:pStyle w:val="Prrafodelista"/>
        <w:numPr>
          <w:ilvl w:val="0"/>
          <w:numId w:val="4"/>
        </w:numPr>
      </w:pPr>
      <w:r>
        <w:t>Recursos de información y sensibilización</w:t>
      </w:r>
    </w:p>
    <w:p w:rsidR="00DA6237" w:rsidRDefault="00DA6237" w:rsidP="00DA6237">
      <w:r>
        <w:t xml:space="preserve">¿Lo conocía? Puntúe del 1 al 5 grado de conocimiento </w:t>
      </w:r>
    </w:p>
    <w:p w:rsidR="00DA6237" w:rsidRDefault="00DA6237" w:rsidP="00DA6237">
      <w:pPr>
        <w:pStyle w:val="Prrafodelista"/>
        <w:numPr>
          <w:ilvl w:val="0"/>
          <w:numId w:val="4"/>
        </w:numPr>
      </w:pPr>
      <w:r>
        <w:t xml:space="preserve">Portal de PRL de </w:t>
      </w:r>
      <w:proofErr w:type="spellStart"/>
      <w:r>
        <w:t>Asepeyo</w:t>
      </w:r>
      <w:proofErr w:type="spellEnd"/>
    </w:p>
    <w:p w:rsidR="00DA6237" w:rsidRDefault="00DA6237" w:rsidP="00DA6237">
      <w:r>
        <w:t xml:space="preserve">¿Lo conocía? Puntúe del 1 al 5 grado de conocimiento </w:t>
      </w:r>
    </w:p>
    <w:p w:rsidR="00F60D19" w:rsidRDefault="00F60D19" w:rsidP="00F60D19">
      <w:pPr>
        <w:pStyle w:val="Prrafodelista"/>
        <w:numPr>
          <w:ilvl w:val="0"/>
          <w:numId w:val="4"/>
        </w:numPr>
      </w:pPr>
      <w:r>
        <w:t>Prevención10.es</w:t>
      </w:r>
    </w:p>
    <w:p w:rsidR="004119B7" w:rsidRDefault="004119B7" w:rsidP="00F60D19">
      <w:pPr>
        <w:ind w:left="360"/>
      </w:pPr>
      <w:r>
        <w:t>No la conocía</w:t>
      </w:r>
    </w:p>
    <w:p w:rsidR="00F60D19" w:rsidRDefault="004119B7" w:rsidP="00F60D19">
      <w:pPr>
        <w:ind w:left="360"/>
      </w:pPr>
      <w:r>
        <w:t>Si la conocía: ¿la recomienda a las empresas?. P</w:t>
      </w:r>
      <w:r w:rsidR="00F60D19">
        <w:t>untúe del 1 al 5 grado la efectividad de esta plataforma</w:t>
      </w:r>
    </w:p>
    <w:p w:rsidR="000D479A" w:rsidRDefault="000D479A" w:rsidP="00F60D19"/>
    <w:p w:rsidR="00F60D19" w:rsidRDefault="000D479A" w:rsidP="00140B37">
      <w:pPr>
        <w:spacing w:after="120"/>
        <w:rPr>
          <w:color w:val="0000FF"/>
        </w:rPr>
      </w:pPr>
      <w:r w:rsidRPr="00D17987">
        <w:rPr>
          <w:color w:val="0000FF"/>
        </w:rPr>
        <w:t>4. EXPECTATIVAS Y SUGERENCIAS</w:t>
      </w:r>
    </w:p>
    <w:p w:rsidR="00B06B97" w:rsidRDefault="00B06B97" w:rsidP="00140B37">
      <w:pPr>
        <w:spacing w:after="120"/>
      </w:pPr>
    </w:p>
    <w:p w:rsidR="00E850BC" w:rsidRDefault="00E850BC" w:rsidP="00140B37">
      <w:pPr>
        <w:spacing w:after="120"/>
      </w:pPr>
      <w:r>
        <w:t>Para cada uno de los siguientes servicios, ¿c</w:t>
      </w:r>
      <w:r w:rsidR="000D479A">
        <w:t xml:space="preserve">ómo considera podría ayudar la Mutua a las empresas cliente? </w:t>
      </w:r>
    </w:p>
    <w:p w:rsidR="000D479A" w:rsidRDefault="000D479A" w:rsidP="00140B37">
      <w:pPr>
        <w:spacing w:after="120"/>
      </w:pPr>
      <w:r>
        <w:t xml:space="preserve">Puntúe </w:t>
      </w:r>
      <w:r w:rsidR="00140B37">
        <w:t xml:space="preserve">para </w:t>
      </w:r>
      <w:r w:rsidR="00D17987">
        <w:t>cada</w:t>
      </w:r>
      <w:r w:rsidR="00140B37">
        <w:t xml:space="preserve"> actividad o servicio, del</w:t>
      </w:r>
      <w:r w:rsidR="00D17987">
        <w:t xml:space="preserve"> uno </w:t>
      </w:r>
      <w:r>
        <w:t>de</w:t>
      </w:r>
      <w:r w:rsidR="00D17987">
        <w:t>l</w:t>
      </w:r>
      <w:r>
        <w:t xml:space="preserve"> 1 a 5 según </w:t>
      </w:r>
      <w:r w:rsidR="00140B37">
        <w:t>el valor que puede aportarle a la pequeña empresa</w:t>
      </w:r>
      <w:r>
        <w:t>.</w:t>
      </w:r>
    </w:p>
    <w:p w:rsidR="000D479A" w:rsidRPr="00B06B97" w:rsidRDefault="00D17987" w:rsidP="00B06B97">
      <w:pPr>
        <w:pStyle w:val="Prrafodelista"/>
        <w:numPr>
          <w:ilvl w:val="0"/>
          <w:numId w:val="4"/>
        </w:numPr>
        <w:spacing w:after="120"/>
        <w:rPr>
          <w:color w:val="0000FF"/>
        </w:rPr>
      </w:pPr>
      <w:r w:rsidRPr="00B06B97">
        <w:rPr>
          <w:color w:val="0000FF"/>
        </w:rPr>
        <w:t>Información y sensibilización en prevención</w:t>
      </w:r>
    </w:p>
    <w:p w:rsidR="00D17987" w:rsidRDefault="00D17987" w:rsidP="00140B37">
      <w:pPr>
        <w:spacing w:after="120"/>
      </w:pPr>
      <w:r>
        <w:t>¿Sobre qué temas?</w:t>
      </w:r>
    </w:p>
    <w:p w:rsidR="00B06B97" w:rsidRDefault="00B06B97" w:rsidP="00140B37">
      <w:pPr>
        <w:spacing w:after="120"/>
      </w:pPr>
    </w:p>
    <w:p w:rsidR="00B06B97" w:rsidRDefault="00D17987" w:rsidP="00B06B97">
      <w:pPr>
        <w:spacing w:after="120"/>
      </w:pPr>
      <w:r>
        <w:t>¿Cómo?</w:t>
      </w:r>
      <w:r w:rsidR="00CD3738">
        <w:t xml:space="preserve"> (</w:t>
      </w:r>
      <w:r w:rsidR="00580876">
        <w:t>seminarios</w:t>
      </w:r>
      <w:r w:rsidR="00CD3738">
        <w:t xml:space="preserve">, </w:t>
      </w:r>
      <w:proofErr w:type="spellStart"/>
      <w:r w:rsidR="00CD3738">
        <w:t>on</w:t>
      </w:r>
      <w:proofErr w:type="spellEnd"/>
      <w:r w:rsidR="00CD3738">
        <w:t xml:space="preserve"> line, visitas personalizadas)</w:t>
      </w:r>
    </w:p>
    <w:p w:rsidR="00B06B97" w:rsidRDefault="00B06B97" w:rsidP="00B06B97">
      <w:pPr>
        <w:spacing w:after="120"/>
      </w:pPr>
    </w:p>
    <w:p w:rsidR="00B06B97" w:rsidRDefault="00B06B97">
      <w:pPr>
        <w:rPr>
          <w:color w:val="0000FF"/>
        </w:rPr>
      </w:pPr>
      <w:r>
        <w:rPr>
          <w:color w:val="0000FF"/>
        </w:rPr>
        <w:br w:type="page"/>
      </w:r>
    </w:p>
    <w:p w:rsidR="00D17987" w:rsidRDefault="00D17987" w:rsidP="00B06B97">
      <w:pPr>
        <w:pStyle w:val="Prrafodelista"/>
        <w:numPr>
          <w:ilvl w:val="0"/>
          <w:numId w:val="4"/>
        </w:numPr>
        <w:spacing w:after="120"/>
        <w:rPr>
          <w:color w:val="0000FF"/>
        </w:rPr>
      </w:pPr>
      <w:r w:rsidRPr="00B06B97">
        <w:rPr>
          <w:color w:val="0000FF"/>
        </w:rPr>
        <w:lastRenderedPageBreak/>
        <w:t>Asesoramiento</w:t>
      </w:r>
    </w:p>
    <w:p w:rsidR="00B06B97" w:rsidRPr="00B06B97" w:rsidRDefault="00B06B97" w:rsidP="00B06B97">
      <w:pPr>
        <w:spacing w:after="120"/>
        <w:rPr>
          <w:color w:val="0000FF"/>
        </w:rPr>
      </w:pPr>
    </w:p>
    <w:p w:rsidR="00D17987" w:rsidRDefault="00D17987" w:rsidP="00B06B97">
      <w:pPr>
        <w:pStyle w:val="Prrafodelista"/>
        <w:numPr>
          <w:ilvl w:val="0"/>
          <w:numId w:val="8"/>
        </w:numPr>
        <w:spacing w:after="120"/>
      </w:pPr>
      <w:r>
        <w:t>Prevención de accidentes graves y mortales</w:t>
      </w:r>
    </w:p>
    <w:p w:rsidR="00B06B97" w:rsidRDefault="00B06B97" w:rsidP="00B06B97">
      <w:pPr>
        <w:spacing w:after="120"/>
        <w:ind w:left="360"/>
      </w:pPr>
    </w:p>
    <w:p w:rsidR="00D17987" w:rsidRDefault="00D17987" w:rsidP="00B06B97">
      <w:pPr>
        <w:pStyle w:val="Prrafodelista"/>
        <w:numPr>
          <w:ilvl w:val="0"/>
          <w:numId w:val="8"/>
        </w:numPr>
        <w:spacing w:after="120"/>
      </w:pPr>
      <w:r w:rsidRPr="00B06B97">
        <w:t>Actuaciones</w:t>
      </w:r>
      <w:r>
        <w:t xml:space="preserve"> según accidentalidad</w:t>
      </w:r>
    </w:p>
    <w:p w:rsidR="00B06B97" w:rsidRDefault="00B06B97" w:rsidP="00B06B97">
      <w:pPr>
        <w:spacing w:after="120"/>
        <w:ind w:left="360"/>
      </w:pPr>
    </w:p>
    <w:p w:rsidR="00D17987" w:rsidRDefault="00D17987" w:rsidP="00140B37">
      <w:pPr>
        <w:pStyle w:val="Prrafodelista"/>
        <w:numPr>
          <w:ilvl w:val="0"/>
          <w:numId w:val="4"/>
        </w:numPr>
        <w:spacing w:after="120"/>
      </w:pPr>
      <w:r>
        <w:t>Control incidencia AT/EP</w:t>
      </w:r>
    </w:p>
    <w:p w:rsidR="00B06B97" w:rsidRDefault="00B06B97" w:rsidP="00B06B97">
      <w:pPr>
        <w:spacing w:after="120"/>
        <w:ind w:left="360"/>
      </w:pPr>
    </w:p>
    <w:p w:rsidR="00D17987" w:rsidRDefault="00D17987" w:rsidP="00140B37">
      <w:pPr>
        <w:pStyle w:val="Prrafodelista"/>
        <w:numPr>
          <w:ilvl w:val="0"/>
          <w:numId w:val="4"/>
        </w:numPr>
        <w:spacing w:after="120"/>
      </w:pPr>
      <w:r>
        <w:t>Alta siniestralidad</w:t>
      </w:r>
    </w:p>
    <w:p w:rsidR="00D17987" w:rsidRDefault="00D17987" w:rsidP="00140B37">
      <w:pPr>
        <w:spacing w:after="120"/>
      </w:pPr>
    </w:p>
    <w:p w:rsidR="00D17987" w:rsidRDefault="00D17987" w:rsidP="00140B37">
      <w:pPr>
        <w:pStyle w:val="Prrafodelista"/>
        <w:numPr>
          <w:ilvl w:val="0"/>
          <w:numId w:val="4"/>
        </w:numPr>
        <w:spacing w:after="120"/>
      </w:pPr>
      <w:r>
        <w:t>Adaptación de puestos</w:t>
      </w:r>
    </w:p>
    <w:p w:rsidR="00D17987" w:rsidRDefault="00D17987" w:rsidP="00140B37">
      <w:pPr>
        <w:spacing w:after="120"/>
      </w:pPr>
    </w:p>
    <w:p w:rsidR="00D17987" w:rsidRDefault="00D17987" w:rsidP="00B06B97">
      <w:pPr>
        <w:pStyle w:val="Prrafodelista"/>
        <w:numPr>
          <w:ilvl w:val="0"/>
          <w:numId w:val="8"/>
        </w:numPr>
        <w:spacing w:after="120"/>
      </w:pPr>
      <w:r>
        <w:t>Coordinación de actividades</w:t>
      </w:r>
    </w:p>
    <w:p w:rsidR="00BB67F3" w:rsidRDefault="00BB67F3" w:rsidP="00BB67F3">
      <w:pPr>
        <w:rPr>
          <w:color w:val="0000FF"/>
        </w:rPr>
      </w:pPr>
    </w:p>
    <w:p w:rsidR="00BB67F3" w:rsidRDefault="00BB67F3" w:rsidP="00BB67F3">
      <w:pPr>
        <w:rPr>
          <w:color w:val="0000FF"/>
        </w:rPr>
      </w:pPr>
    </w:p>
    <w:p w:rsidR="00947078" w:rsidRDefault="00947078" w:rsidP="00BB67F3">
      <w:pPr>
        <w:rPr>
          <w:color w:val="0000FF"/>
        </w:rPr>
      </w:pPr>
      <w:r>
        <w:rPr>
          <w:color w:val="0000FF"/>
        </w:rPr>
        <w:t>5. ATENCIÓN A LAS EMPRESAS DEL COLABORADOR</w:t>
      </w:r>
    </w:p>
    <w:p w:rsidR="00947078" w:rsidRDefault="00947078" w:rsidP="00D17987">
      <w:pPr>
        <w:spacing w:after="0"/>
        <w:rPr>
          <w:color w:val="0000FF"/>
        </w:rPr>
      </w:pPr>
    </w:p>
    <w:p w:rsidR="00947078" w:rsidRPr="00947078" w:rsidRDefault="00947078" w:rsidP="00947078">
      <w:pPr>
        <w:pStyle w:val="Prrafodelista"/>
        <w:numPr>
          <w:ilvl w:val="0"/>
          <w:numId w:val="4"/>
        </w:numPr>
        <w:spacing w:after="120"/>
      </w:pPr>
      <w:r>
        <w:t>R</w:t>
      </w:r>
      <w:r w:rsidRPr="00947078">
        <w:t>esumen análisis de necesidades y siniestralidad de las empresas.</w:t>
      </w:r>
    </w:p>
    <w:p w:rsidR="00947078" w:rsidRDefault="00947078" w:rsidP="00947078">
      <w:pPr>
        <w:spacing w:after="120"/>
        <w:ind w:left="360"/>
      </w:pPr>
    </w:p>
    <w:p w:rsidR="00947078" w:rsidRPr="00947078" w:rsidRDefault="00947078" w:rsidP="00947078">
      <w:pPr>
        <w:pStyle w:val="Prrafodelista"/>
        <w:numPr>
          <w:ilvl w:val="0"/>
          <w:numId w:val="4"/>
        </w:numPr>
        <w:spacing w:after="120"/>
      </w:pPr>
      <w:r w:rsidRPr="00947078">
        <w:t>Establecimiento de plan</w:t>
      </w:r>
      <w:r>
        <w:t>es</w:t>
      </w:r>
      <w:r w:rsidRPr="00947078">
        <w:t xml:space="preserve"> de actuaci</w:t>
      </w:r>
      <w:r>
        <w:t xml:space="preserve">ón </w:t>
      </w:r>
      <w:r w:rsidRPr="00947078">
        <w:t>para las empresas</w:t>
      </w:r>
      <w:r>
        <w:t>.</w:t>
      </w:r>
    </w:p>
    <w:p w:rsidR="00947078" w:rsidRDefault="00947078" w:rsidP="00D17987">
      <w:pPr>
        <w:spacing w:after="0"/>
        <w:rPr>
          <w:color w:val="0000FF"/>
        </w:rPr>
      </w:pPr>
    </w:p>
    <w:p w:rsidR="00947078" w:rsidRDefault="00947078" w:rsidP="00D17987">
      <w:pPr>
        <w:spacing w:after="0"/>
        <w:rPr>
          <w:color w:val="0000FF"/>
        </w:rPr>
      </w:pPr>
    </w:p>
    <w:p w:rsidR="00D17987" w:rsidRPr="00D17987" w:rsidRDefault="00947078" w:rsidP="00D17987">
      <w:pPr>
        <w:spacing w:after="0"/>
        <w:rPr>
          <w:color w:val="0000FF"/>
        </w:rPr>
      </w:pPr>
      <w:r>
        <w:rPr>
          <w:color w:val="0000FF"/>
        </w:rPr>
        <w:t xml:space="preserve">6. </w:t>
      </w:r>
      <w:r w:rsidR="00D17987" w:rsidRPr="00D17987">
        <w:rPr>
          <w:color w:val="0000FF"/>
        </w:rPr>
        <w:t>OTRAS CUESTIONES TRATADAS</w:t>
      </w:r>
    </w:p>
    <w:p w:rsidR="00D17987" w:rsidRDefault="00D17987" w:rsidP="00F60D19"/>
    <w:p w:rsidR="00B06B97" w:rsidRDefault="00B06B97" w:rsidP="007C3292">
      <w:pPr>
        <w:spacing w:after="0"/>
      </w:pPr>
      <w:bookmarkStart w:id="0" w:name="_GoBack"/>
      <w:bookmarkEnd w:id="0"/>
    </w:p>
    <w:p w:rsidR="00DA6237" w:rsidRPr="00A627DB" w:rsidRDefault="00D17987" w:rsidP="007C3292">
      <w:pPr>
        <w:spacing w:after="0"/>
      </w:pPr>
      <w:r w:rsidRPr="00A627DB">
        <w:t>Fecha</w:t>
      </w:r>
      <w:r w:rsidR="00B06B97">
        <w:t xml:space="preserve"> informe</w:t>
      </w:r>
      <w:r w:rsidRPr="00A627DB">
        <w:t>:</w:t>
      </w:r>
    </w:p>
    <w:p w:rsidR="00F60D19" w:rsidRDefault="00F60D19" w:rsidP="007C3292">
      <w:pPr>
        <w:spacing w:after="0"/>
        <w:rPr>
          <w:color w:val="0000FF"/>
        </w:rPr>
      </w:pPr>
    </w:p>
    <w:p w:rsidR="00DA6237" w:rsidRPr="00DA6237" w:rsidRDefault="00DA6237" w:rsidP="00DA6237"/>
    <w:sectPr w:rsidR="00DA6237" w:rsidRPr="00DA6237" w:rsidSect="00291B73">
      <w:headerReference w:type="default" r:id="rId8"/>
      <w:footerReference w:type="default" r:id="rId9"/>
      <w:pgSz w:w="11906" w:h="16838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F54" w:rsidRDefault="00471F54" w:rsidP="00471F54">
      <w:pPr>
        <w:spacing w:after="0" w:line="240" w:lineRule="auto"/>
      </w:pPr>
      <w:r>
        <w:separator/>
      </w:r>
    </w:p>
  </w:endnote>
  <w:endnote w:type="continuationSeparator" w:id="0">
    <w:p w:rsidR="00471F54" w:rsidRDefault="00471F54" w:rsidP="00471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F54" w:rsidRDefault="00471F54">
    <w:pPr>
      <w:pStyle w:val="Piedepgina"/>
    </w:pPr>
    <w:r>
      <w:rPr>
        <w:rFonts w:ascii="Arial" w:hAnsi="Arial" w:cs="Arial"/>
        <w:color w:val="0066FF"/>
        <w:sz w:val="20"/>
        <w:szCs w:val="20"/>
        <w:lang w:val="es-ES_tradnl"/>
      </w:rPr>
      <w:t>Circular PAP 2019 (Fase 2)</w:t>
    </w:r>
    <w:r w:rsidRPr="00FF290E">
      <w:rPr>
        <w:rFonts w:ascii="Arial" w:hAnsi="Arial" w:cs="Arial"/>
        <w:color w:val="0066FF"/>
        <w:sz w:val="20"/>
        <w:szCs w:val="20"/>
        <w:lang w:val="es-ES_tradnl"/>
      </w:rPr>
      <w:t xml:space="preserve"> Punto </w:t>
    </w:r>
    <w:r>
      <w:rPr>
        <w:rFonts w:ascii="Arial" w:hAnsi="Arial" w:cs="Arial"/>
        <w:color w:val="0066FF"/>
        <w:sz w:val="20"/>
        <w:szCs w:val="20"/>
        <w:lang w:val="es-ES_tradnl"/>
      </w:rPr>
      <w:t>3.</w:t>
    </w:r>
    <w:r w:rsidR="00A54563">
      <w:rPr>
        <w:rFonts w:ascii="Arial" w:hAnsi="Arial" w:cs="Arial"/>
        <w:color w:val="0066FF"/>
        <w:sz w:val="20"/>
        <w:szCs w:val="20"/>
        <w:lang w:val="es-ES_tradnl"/>
      </w:rPr>
      <w:t>1</w:t>
    </w:r>
    <w:r>
      <w:rPr>
        <w:rFonts w:ascii="Arial" w:hAnsi="Arial" w:cs="Arial"/>
        <w:color w:val="0066FF"/>
        <w:sz w:val="20"/>
        <w:szCs w:val="20"/>
        <w:lang w:val="es-ES_tradnl"/>
      </w:rPr>
      <w:t xml:space="preserve"> - Dirección de Prevención, 14/10/2019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F54" w:rsidRDefault="00471F54" w:rsidP="00471F54">
      <w:pPr>
        <w:spacing w:after="0" w:line="240" w:lineRule="auto"/>
      </w:pPr>
      <w:r>
        <w:separator/>
      </w:r>
    </w:p>
  </w:footnote>
  <w:footnote w:type="continuationSeparator" w:id="0">
    <w:p w:rsidR="00471F54" w:rsidRDefault="00471F54" w:rsidP="00471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F54" w:rsidRDefault="00471F54">
    <w:pPr>
      <w:pStyle w:val="Encabezado"/>
    </w:pPr>
    <w:r>
      <w:rPr>
        <w:noProof/>
        <w:sz w:val="24"/>
        <w:szCs w:val="24"/>
        <w:lang w:eastAsia="es-ES"/>
      </w:rPr>
      <w:drawing>
        <wp:anchor distT="0" distB="0" distL="114300" distR="114300" simplePos="0" relativeHeight="251659264" behindDoc="1" locked="0" layoutInCell="0" allowOverlap="1" wp14:anchorId="77CA227F" wp14:editId="209A4DBD">
          <wp:simplePos x="0" y="0"/>
          <wp:positionH relativeFrom="column">
            <wp:posOffset>6007100</wp:posOffset>
          </wp:positionH>
          <wp:positionV relativeFrom="paragraph">
            <wp:posOffset>-220345</wp:posOffset>
          </wp:positionV>
          <wp:extent cx="492760" cy="680085"/>
          <wp:effectExtent l="0" t="0" r="2540" b="5715"/>
          <wp:wrapTight wrapText="bothSides">
            <wp:wrapPolygon edited="0">
              <wp:start x="0" y="0"/>
              <wp:lineTo x="0" y="21176"/>
              <wp:lineTo x="20876" y="21176"/>
              <wp:lineTo x="20876" y="0"/>
              <wp:lineTo x="0" y="0"/>
            </wp:wrapPolygon>
          </wp:wrapTight>
          <wp:docPr id="1" name="Imagen 1" descr="105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05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60632"/>
    <w:multiLevelType w:val="hybridMultilevel"/>
    <w:tmpl w:val="948429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320E1"/>
    <w:multiLevelType w:val="hybridMultilevel"/>
    <w:tmpl w:val="717C11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81A22"/>
    <w:multiLevelType w:val="hybridMultilevel"/>
    <w:tmpl w:val="938E19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346209"/>
    <w:multiLevelType w:val="hybridMultilevel"/>
    <w:tmpl w:val="42F052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153572"/>
    <w:multiLevelType w:val="hybridMultilevel"/>
    <w:tmpl w:val="2A928B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7F2B7D"/>
    <w:multiLevelType w:val="hybridMultilevel"/>
    <w:tmpl w:val="B9E89B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F30379"/>
    <w:multiLevelType w:val="hybridMultilevel"/>
    <w:tmpl w:val="3FAAC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B90163"/>
    <w:multiLevelType w:val="hybridMultilevel"/>
    <w:tmpl w:val="2D6C07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237"/>
    <w:rsid w:val="00083F3A"/>
    <w:rsid w:val="000D479A"/>
    <w:rsid w:val="00140B37"/>
    <w:rsid w:val="0020551A"/>
    <w:rsid w:val="00291B73"/>
    <w:rsid w:val="00320DB5"/>
    <w:rsid w:val="00324304"/>
    <w:rsid w:val="004119B7"/>
    <w:rsid w:val="00471F54"/>
    <w:rsid w:val="00541D5D"/>
    <w:rsid w:val="00580876"/>
    <w:rsid w:val="00590B09"/>
    <w:rsid w:val="00657150"/>
    <w:rsid w:val="00713B81"/>
    <w:rsid w:val="007C3292"/>
    <w:rsid w:val="00947078"/>
    <w:rsid w:val="00A54563"/>
    <w:rsid w:val="00A627DB"/>
    <w:rsid w:val="00B06B97"/>
    <w:rsid w:val="00B72B7F"/>
    <w:rsid w:val="00BB67F3"/>
    <w:rsid w:val="00C353A3"/>
    <w:rsid w:val="00CD3738"/>
    <w:rsid w:val="00D17987"/>
    <w:rsid w:val="00DA6237"/>
    <w:rsid w:val="00DB0BC7"/>
    <w:rsid w:val="00DF4EAF"/>
    <w:rsid w:val="00E15917"/>
    <w:rsid w:val="00E850BC"/>
    <w:rsid w:val="00ED0BB7"/>
    <w:rsid w:val="00F6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623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DA6237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6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623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71F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1F54"/>
  </w:style>
  <w:style w:type="paragraph" w:styleId="Piedepgina">
    <w:name w:val="footer"/>
    <w:basedOn w:val="Normal"/>
    <w:link w:val="PiedepginaCar"/>
    <w:uiPriority w:val="99"/>
    <w:unhideWhenUsed/>
    <w:rsid w:val="00471F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F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623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DA6237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6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623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71F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1F54"/>
  </w:style>
  <w:style w:type="paragraph" w:styleId="Piedepgina">
    <w:name w:val="footer"/>
    <w:basedOn w:val="Normal"/>
    <w:link w:val="PiedepginaCar"/>
    <w:uiPriority w:val="99"/>
    <w:unhideWhenUsed/>
    <w:rsid w:val="00471F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86272167AA4BBD9FDC8CBB31BBB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F96B6-122A-4696-8759-0679B0D8F2C8}"/>
      </w:docPartPr>
      <w:docPartBody>
        <w:p w:rsidR="006D4621" w:rsidRDefault="006D4621" w:rsidP="006D4621">
          <w:pPr>
            <w:pStyle w:val="7186272167AA4BBD9FDC8CBB31BBB79B2"/>
          </w:pPr>
          <w:r>
            <w:rPr>
              <w:rStyle w:val="Textodelmarcadordeposicin"/>
            </w:rPr>
            <w:t>Razón social o nombre del colaborador</w:t>
          </w:r>
        </w:p>
      </w:docPartBody>
    </w:docPart>
    <w:docPart>
      <w:docPartPr>
        <w:name w:val="0224AA3A21814AEA90CB467A4A2D2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C22AA-9800-4185-A45F-29C65EBB9402}"/>
      </w:docPartPr>
      <w:docPartBody>
        <w:p w:rsidR="006D4621" w:rsidRDefault="006D4621" w:rsidP="006D4621">
          <w:pPr>
            <w:pStyle w:val="0224AA3A21814AEA90CB467A4A2D28AA2"/>
          </w:pPr>
          <w:r w:rsidRPr="008B65C8">
            <w:rPr>
              <w:rStyle w:val="Textodelmarcadordeposicin"/>
            </w:rPr>
            <w:t>Haga clic aquí para escribir una fecha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CD84F-17DA-427F-B1D2-248D0578B823}"/>
      </w:docPartPr>
      <w:docPartBody>
        <w:p w:rsidR="00436555" w:rsidRDefault="006D4621">
          <w:r w:rsidRPr="00542C9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1BA"/>
    <w:rsid w:val="00436555"/>
    <w:rsid w:val="006261BA"/>
    <w:rsid w:val="006D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D4621"/>
    <w:rPr>
      <w:color w:val="808080"/>
    </w:rPr>
  </w:style>
  <w:style w:type="paragraph" w:customStyle="1" w:styleId="7186272167AA4BBD9FDC8CBB31BBB79B">
    <w:name w:val="7186272167AA4BBD9FDC8CBB31BBB79B"/>
    <w:rsid w:val="006261BA"/>
  </w:style>
  <w:style w:type="paragraph" w:customStyle="1" w:styleId="0224AA3A21814AEA90CB467A4A2D28AA">
    <w:name w:val="0224AA3A21814AEA90CB467A4A2D28AA"/>
    <w:rsid w:val="006261BA"/>
  </w:style>
  <w:style w:type="paragraph" w:customStyle="1" w:styleId="7186272167AA4BBD9FDC8CBB31BBB79B1">
    <w:name w:val="7186272167AA4BBD9FDC8CBB31BBB79B1"/>
    <w:rsid w:val="006D4621"/>
    <w:pPr>
      <w:ind w:left="720"/>
      <w:contextualSpacing/>
    </w:pPr>
    <w:rPr>
      <w:rFonts w:eastAsiaTheme="minorHAnsi"/>
      <w:lang w:eastAsia="en-US"/>
    </w:rPr>
  </w:style>
  <w:style w:type="paragraph" w:customStyle="1" w:styleId="0224AA3A21814AEA90CB467A4A2D28AA1">
    <w:name w:val="0224AA3A21814AEA90CB467A4A2D28AA1"/>
    <w:rsid w:val="006D4621"/>
    <w:pPr>
      <w:ind w:left="720"/>
      <w:contextualSpacing/>
    </w:pPr>
    <w:rPr>
      <w:rFonts w:eastAsiaTheme="minorHAnsi"/>
      <w:lang w:eastAsia="en-US"/>
    </w:rPr>
  </w:style>
  <w:style w:type="paragraph" w:customStyle="1" w:styleId="C098C40AC874428FA3DF73F1078B413E">
    <w:name w:val="C098C40AC874428FA3DF73F1078B413E"/>
    <w:rsid w:val="006D4621"/>
    <w:rPr>
      <w:rFonts w:eastAsiaTheme="minorHAnsi"/>
      <w:lang w:eastAsia="en-US"/>
    </w:rPr>
  </w:style>
  <w:style w:type="paragraph" w:customStyle="1" w:styleId="7186272167AA4BBD9FDC8CBB31BBB79B2">
    <w:name w:val="7186272167AA4BBD9FDC8CBB31BBB79B2"/>
    <w:rsid w:val="006D4621"/>
    <w:pPr>
      <w:ind w:left="720"/>
      <w:contextualSpacing/>
    </w:pPr>
    <w:rPr>
      <w:rFonts w:eastAsiaTheme="minorHAnsi"/>
      <w:lang w:eastAsia="en-US"/>
    </w:rPr>
  </w:style>
  <w:style w:type="paragraph" w:customStyle="1" w:styleId="0224AA3A21814AEA90CB467A4A2D28AA2">
    <w:name w:val="0224AA3A21814AEA90CB467A4A2D28AA2"/>
    <w:rsid w:val="006D4621"/>
    <w:pPr>
      <w:ind w:left="720"/>
      <w:contextualSpacing/>
    </w:pPr>
    <w:rPr>
      <w:rFonts w:eastAsiaTheme="minorHAnsi"/>
      <w:lang w:eastAsia="en-US"/>
    </w:rPr>
  </w:style>
  <w:style w:type="paragraph" w:customStyle="1" w:styleId="C098C40AC874428FA3DF73F1078B413E1">
    <w:name w:val="C098C40AC874428FA3DF73F1078B413E1"/>
    <w:rsid w:val="006D4621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D4621"/>
    <w:rPr>
      <w:color w:val="808080"/>
    </w:rPr>
  </w:style>
  <w:style w:type="paragraph" w:customStyle="1" w:styleId="7186272167AA4BBD9FDC8CBB31BBB79B">
    <w:name w:val="7186272167AA4BBD9FDC8CBB31BBB79B"/>
    <w:rsid w:val="006261BA"/>
  </w:style>
  <w:style w:type="paragraph" w:customStyle="1" w:styleId="0224AA3A21814AEA90CB467A4A2D28AA">
    <w:name w:val="0224AA3A21814AEA90CB467A4A2D28AA"/>
    <w:rsid w:val="006261BA"/>
  </w:style>
  <w:style w:type="paragraph" w:customStyle="1" w:styleId="7186272167AA4BBD9FDC8CBB31BBB79B1">
    <w:name w:val="7186272167AA4BBD9FDC8CBB31BBB79B1"/>
    <w:rsid w:val="006D4621"/>
    <w:pPr>
      <w:ind w:left="720"/>
      <w:contextualSpacing/>
    </w:pPr>
    <w:rPr>
      <w:rFonts w:eastAsiaTheme="minorHAnsi"/>
      <w:lang w:eastAsia="en-US"/>
    </w:rPr>
  </w:style>
  <w:style w:type="paragraph" w:customStyle="1" w:styleId="0224AA3A21814AEA90CB467A4A2D28AA1">
    <w:name w:val="0224AA3A21814AEA90CB467A4A2D28AA1"/>
    <w:rsid w:val="006D4621"/>
    <w:pPr>
      <w:ind w:left="720"/>
      <w:contextualSpacing/>
    </w:pPr>
    <w:rPr>
      <w:rFonts w:eastAsiaTheme="minorHAnsi"/>
      <w:lang w:eastAsia="en-US"/>
    </w:rPr>
  </w:style>
  <w:style w:type="paragraph" w:customStyle="1" w:styleId="C098C40AC874428FA3DF73F1078B413E">
    <w:name w:val="C098C40AC874428FA3DF73F1078B413E"/>
    <w:rsid w:val="006D4621"/>
    <w:rPr>
      <w:rFonts w:eastAsiaTheme="minorHAnsi"/>
      <w:lang w:eastAsia="en-US"/>
    </w:rPr>
  </w:style>
  <w:style w:type="paragraph" w:customStyle="1" w:styleId="7186272167AA4BBD9FDC8CBB31BBB79B2">
    <w:name w:val="7186272167AA4BBD9FDC8CBB31BBB79B2"/>
    <w:rsid w:val="006D4621"/>
    <w:pPr>
      <w:ind w:left="720"/>
      <w:contextualSpacing/>
    </w:pPr>
    <w:rPr>
      <w:rFonts w:eastAsiaTheme="minorHAnsi"/>
      <w:lang w:eastAsia="en-US"/>
    </w:rPr>
  </w:style>
  <w:style w:type="paragraph" w:customStyle="1" w:styleId="0224AA3A21814AEA90CB467A4A2D28AA2">
    <w:name w:val="0224AA3A21814AEA90CB467A4A2D28AA2"/>
    <w:rsid w:val="006D4621"/>
    <w:pPr>
      <w:ind w:left="720"/>
      <w:contextualSpacing/>
    </w:pPr>
    <w:rPr>
      <w:rFonts w:eastAsiaTheme="minorHAnsi"/>
      <w:lang w:eastAsia="en-US"/>
    </w:rPr>
  </w:style>
  <w:style w:type="paragraph" w:customStyle="1" w:styleId="C098C40AC874428FA3DF73F1078B413E1">
    <w:name w:val="C098C40AC874428FA3DF73F1078B413E1"/>
    <w:rsid w:val="006D462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2AA8C3B3</Template>
  <TotalTime>39</TotalTime>
  <Pages>3</Pages>
  <Words>468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ASEPEYO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PANADES GELLA</dc:creator>
  <cp:lastModifiedBy>XAVIER PANADES GELLA</cp:lastModifiedBy>
  <cp:revision>17</cp:revision>
  <cp:lastPrinted>2019-10-14T11:40:00Z</cp:lastPrinted>
  <dcterms:created xsi:type="dcterms:W3CDTF">2019-10-14T11:37:00Z</dcterms:created>
  <dcterms:modified xsi:type="dcterms:W3CDTF">2019-10-14T15:07:00Z</dcterms:modified>
</cp:coreProperties>
</file>