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6A" w:rsidRPr="00C00602" w:rsidRDefault="00510A38" w:rsidP="00A055D9">
      <w:pPr>
        <w:spacing w:after="0"/>
        <w:rPr>
          <w:b/>
          <w:color w:val="0000FF"/>
        </w:rPr>
      </w:pPr>
      <w:bookmarkStart w:id="0" w:name="_GoBack"/>
      <w:bookmarkEnd w:id="0"/>
      <w:r w:rsidRPr="00C00602">
        <w:rPr>
          <w:b/>
          <w:color w:val="0000FF"/>
        </w:rPr>
        <w:t>ACC</w:t>
      </w:r>
      <w:r w:rsidR="00116041" w:rsidRPr="00C00602">
        <w:rPr>
          <w:b/>
          <w:color w:val="0000FF"/>
        </w:rPr>
        <w:t>IÓN DE ASESORAMIENTO PARA LA ADAPTACIÓN DEL PUESTO</w:t>
      </w:r>
    </w:p>
    <w:p w:rsidR="00116041" w:rsidRPr="00C00602" w:rsidRDefault="00116041" w:rsidP="00A055D9">
      <w:pPr>
        <w:spacing w:after="0"/>
        <w:rPr>
          <w:color w:val="0000FF"/>
        </w:rPr>
      </w:pPr>
      <w:r w:rsidRPr="00C00602">
        <w:rPr>
          <w:color w:val="0000FF"/>
        </w:rPr>
        <w:t>(</w:t>
      </w:r>
      <w:proofErr w:type="gramStart"/>
      <w:r w:rsidRPr="00C00602">
        <w:rPr>
          <w:color w:val="0000FF"/>
        </w:rPr>
        <w:t>punto</w:t>
      </w:r>
      <w:proofErr w:type="gramEnd"/>
      <w:r w:rsidRPr="00C00602">
        <w:rPr>
          <w:color w:val="0000FF"/>
        </w:rPr>
        <w:t xml:space="preserve"> </w:t>
      </w:r>
      <w:r w:rsidR="00510A38" w:rsidRPr="00C00602">
        <w:rPr>
          <w:color w:val="0000FF"/>
        </w:rPr>
        <w:t>3.3.</w:t>
      </w:r>
      <w:r w:rsidR="00CE0DDE" w:rsidRPr="00C00602">
        <w:rPr>
          <w:color w:val="0000FF"/>
        </w:rPr>
        <w:t>5 C-125/19)</w:t>
      </w:r>
    </w:p>
    <w:p w:rsidR="00DE02F0" w:rsidRDefault="00DE02F0" w:rsidP="00A055D9">
      <w:pPr>
        <w:spacing w:after="0"/>
      </w:pPr>
    </w:p>
    <w:p w:rsidR="00CE0DDE" w:rsidRPr="00C00602" w:rsidRDefault="00ED45FD" w:rsidP="00A055D9">
      <w:pPr>
        <w:spacing w:after="0"/>
        <w:rPr>
          <w:color w:val="0000FF"/>
        </w:rPr>
      </w:pPr>
      <w:r w:rsidRPr="00C00602">
        <w:rPr>
          <w:color w:val="0000FF"/>
        </w:rPr>
        <w:t>1.- DATOS DE IDENTIFICACIÓN</w:t>
      </w:r>
    </w:p>
    <w:p w:rsidR="00CE0DDE" w:rsidRDefault="00CE0DDE" w:rsidP="00A055D9">
      <w:pPr>
        <w:pStyle w:val="Prrafodelista"/>
        <w:numPr>
          <w:ilvl w:val="0"/>
          <w:numId w:val="7"/>
        </w:numPr>
        <w:spacing w:after="0"/>
      </w:pPr>
      <w:r>
        <w:t>Empresa:</w:t>
      </w:r>
      <w:r w:rsidR="00CC68C0">
        <w:t xml:space="preserve"> </w:t>
      </w:r>
      <w:sdt>
        <w:sdtPr>
          <w:id w:val="561914505"/>
          <w:placeholder>
            <w:docPart w:val="9625A51E77614435B384C47538D36E3D"/>
          </w:placeholder>
          <w:showingPlcHdr/>
          <w:text/>
        </w:sdtPr>
        <w:sdtContent>
          <w:r w:rsidR="00C00602">
            <w:rPr>
              <w:rStyle w:val="Textodelmarcadordeposicin"/>
            </w:rPr>
            <w:t>Razón social de la empresa</w:t>
          </w:r>
        </w:sdtContent>
      </w:sdt>
    </w:p>
    <w:p w:rsidR="00CE0DDE" w:rsidRDefault="00CE0DDE" w:rsidP="00A055D9">
      <w:pPr>
        <w:pStyle w:val="Prrafodelista"/>
        <w:numPr>
          <w:ilvl w:val="0"/>
          <w:numId w:val="7"/>
        </w:numPr>
        <w:spacing w:after="0"/>
      </w:pPr>
      <w:r>
        <w:t>Fecha de la visita:</w:t>
      </w:r>
      <w:r w:rsidR="00FC1D12">
        <w:t xml:space="preserve"> </w:t>
      </w:r>
      <w:sdt>
        <w:sdtPr>
          <w:id w:val="-1390718499"/>
          <w:placeholder>
            <w:docPart w:val="44EDBCF152224315AB8543A0529B9D44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D232EA" w:rsidRPr="008B65C8">
            <w:rPr>
              <w:rStyle w:val="Textodelmarcadordeposicin"/>
            </w:rPr>
            <w:t>Haga clic aquí para escribir una fecha</w:t>
          </w:r>
        </w:sdtContent>
      </w:sdt>
    </w:p>
    <w:p w:rsidR="00CE0DDE" w:rsidRDefault="00CE0DDE" w:rsidP="00A055D9">
      <w:pPr>
        <w:pStyle w:val="Prrafodelista"/>
        <w:numPr>
          <w:ilvl w:val="0"/>
          <w:numId w:val="7"/>
        </w:numPr>
        <w:spacing w:after="0"/>
      </w:pPr>
      <w:r>
        <w:t>Consultor en prevención:</w:t>
      </w:r>
      <w:r w:rsidR="00CC68C0">
        <w:t xml:space="preserve"> </w:t>
      </w:r>
      <w:sdt>
        <w:sdtPr>
          <w:id w:val="1877970452"/>
          <w:placeholder>
            <w:docPart w:val="5D4AA3FB8B884C0A9EF20AAFA242CFD7"/>
          </w:placeholder>
          <w:showingPlcHdr/>
          <w:text/>
        </w:sdtPr>
        <w:sdtContent>
          <w:r w:rsidR="00D22CC7">
            <w:rPr>
              <w:rStyle w:val="Textodelmarcadordeposicin"/>
            </w:rPr>
            <w:t>Nombre y apellidos del consultor en prevención</w:t>
          </w:r>
        </w:sdtContent>
      </w:sdt>
    </w:p>
    <w:p w:rsidR="00CE0DDE" w:rsidRDefault="00CE0DDE" w:rsidP="00A055D9">
      <w:pPr>
        <w:pStyle w:val="Prrafodelista"/>
        <w:numPr>
          <w:ilvl w:val="0"/>
          <w:numId w:val="7"/>
        </w:numPr>
        <w:spacing w:after="0"/>
      </w:pPr>
      <w:r>
        <w:t>N. expediente:</w:t>
      </w:r>
      <w:r w:rsidR="00CC68C0">
        <w:t xml:space="preserve"> </w:t>
      </w:r>
      <w:sdt>
        <w:sdtPr>
          <w:id w:val="-407613024"/>
          <w:placeholder>
            <w:docPart w:val="14D5350C2B884CF3B201BDA7CE1BEFA4"/>
          </w:placeholder>
          <w:showingPlcHdr/>
          <w:text/>
        </w:sdtPr>
        <w:sdtContent>
          <w:r w:rsidR="00CC68C0">
            <w:rPr>
              <w:rStyle w:val="Textodelmarcadordeposicin"/>
            </w:rPr>
            <w:t>Número de expediente del caso. No se incluirá el penúltimo dígito</w:t>
          </w:r>
        </w:sdtContent>
      </w:sdt>
    </w:p>
    <w:p w:rsidR="00EA290E" w:rsidRDefault="00EA290E" w:rsidP="00A055D9">
      <w:pPr>
        <w:spacing w:after="0"/>
      </w:pPr>
    </w:p>
    <w:p w:rsidR="00CE0DDE" w:rsidRPr="00C00602" w:rsidRDefault="00ED45FD" w:rsidP="00A055D9">
      <w:pPr>
        <w:spacing w:after="0"/>
        <w:rPr>
          <w:color w:val="0000FF"/>
        </w:rPr>
      </w:pPr>
      <w:r w:rsidRPr="00C00602">
        <w:rPr>
          <w:color w:val="0000FF"/>
        </w:rPr>
        <w:t xml:space="preserve">2. </w:t>
      </w:r>
      <w:r w:rsidR="00F26153" w:rsidRPr="00C00602">
        <w:rPr>
          <w:color w:val="0000FF"/>
        </w:rPr>
        <w:t xml:space="preserve">SITUACIÓN DE LA </w:t>
      </w:r>
      <w:r w:rsidRPr="00C00602">
        <w:rPr>
          <w:color w:val="0000FF"/>
        </w:rPr>
        <w:t>PRESTACIÓN E</w:t>
      </w:r>
      <w:r w:rsidR="00AD121D" w:rsidRPr="00C00602">
        <w:rPr>
          <w:color w:val="0000FF"/>
        </w:rPr>
        <w:t>L</w:t>
      </w:r>
      <w:r w:rsidRPr="00C00602">
        <w:rPr>
          <w:color w:val="0000FF"/>
        </w:rPr>
        <w:t xml:space="preserve"> DÍA DEL ASESORAMIENTO</w:t>
      </w:r>
    </w:p>
    <w:p w:rsidR="004B5024" w:rsidRDefault="00815596" w:rsidP="00A055D9">
      <w:pPr>
        <w:spacing w:after="0"/>
      </w:pPr>
      <w:r>
        <w:t xml:space="preserve">2.1. </w:t>
      </w:r>
      <w:r w:rsidR="004B5024">
        <w:t xml:space="preserve">Tipo contingencia: </w:t>
      </w:r>
    </w:p>
    <w:p w:rsidR="004B5024" w:rsidRDefault="00AA0811" w:rsidP="00A055D9">
      <w:pPr>
        <w:spacing w:after="0"/>
        <w:ind w:left="360"/>
      </w:pPr>
      <w:sdt>
        <w:sdtPr>
          <w:id w:val="745545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0811">
            <w:rPr>
              <w:rFonts w:ascii="MS Gothic" w:eastAsia="MS Gothic" w:hint="eastAsia"/>
            </w:rPr>
            <w:t>☐</w:t>
          </w:r>
        </w:sdtContent>
      </w:sdt>
      <w:r w:rsidR="00595BD2">
        <w:t xml:space="preserve"> </w:t>
      </w:r>
      <w:r w:rsidR="004B5024">
        <w:t>Accidente de trabajo</w:t>
      </w:r>
      <w:r w:rsidR="00510A38">
        <w:t xml:space="preserve"> sin baja</w:t>
      </w:r>
    </w:p>
    <w:p w:rsidR="00510A38" w:rsidRDefault="00510A38" w:rsidP="00A5639A">
      <w:pPr>
        <w:spacing w:after="240"/>
        <w:ind w:left="357"/>
      </w:pPr>
      <w:sdt>
        <w:sdtPr>
          <w:id w:val="1479258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Accidente de trabajo con baja</w:t>
      </w:r>
    </w:p>
    <w:p w:rsidR="00E03337" w:rsidRDefault="00963937" w:rsidP="00A5639A">
      <w:pPr>
        <w:tabs>
          <w:tab w:val="left" w:pos="4395"/>
          <w:tab w:val="left" w:pos="6804"/>
        </w:tabs>
        <w:spacing w:after="0"/>
        <w:ind w:left="360"/>
      </w:pPr>
      <w:sdt>
        <w:sdtPr>
          <w:id w:val="-1425647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95BD2">
        <w:t xml:space="preserve"> </w:t>
      </w:r>
      <w:r w:rsidR="004B5024">
        <w:t>Enfermedad profesional</w:t>
      </w:r>
      <w:r w:rsidR="00E03337">
        <w:t xml:space="preserve"> sin baja</w:t>
      </w:r>
      <w:r w:rsidR="00A5639A" w:rsidRPr="00A5639A">
        <w:t xml:space="preserve"> </w:t>
      </w:r>
      <w:r w:rsidR="00A5639A">
        <w:tab/>
      </w:r>
      <w:sdt>
        <w:sdtPr>
          <w:id w:val="1596900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39A">
            <w:rPr>
              <w:rFonts w:ascii="MS Gothic" w:eastAsia="MS Gothic" w:hAnsi="MS Gothic" w:hint="eastAsia"/>
            </w:rPr>
            <w:t>☐</w:t>
          </w:r>
        </w:sdtContent>
      </w:sdt>
      <w:r w:rsidR="00A5639A">
        <w:t xml:space="preserve"> En observación</w:t>
      </w:r>
      <w:r w:rsidR="00A5639A">
        <w:tab/>
      </w:r>
      <w:sdt>
        <w:sdtPr>
          <w:id w:val="89283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39A">
            <w:rPr>
              <w:rFonts w:ascii="MS Gothic" w:eastAsia="MS Gothic" w:hAnsi="MS Gothic" w:hint="eastAsia"/>
            </w:rPr>
            <w:t>☐</w:t>
          </w:r>
        </w:sdtContent>
      </w:sdt>
      <w:r w:rsidR="00A5639A">
        <w:t xml:space="preserve"> Declarada</w:t>
      </w:r>
    </w:p>
    <w:p w:rsidR="004B5024" w:rsidRDefault="00E03337" w:rsidP="00E03337">
      <w:pPr>
        <w:tabs>
          <w:tab w:val="left" w:pos="4395"/>
          <w:tab w:val="left" w:pos="6804"/>
        </w:tabs>
        <w:spacing w:after="0"/>
        <w:ind w:left="360"/>
      </w:pPr>
      <w:sdt>
        <w:sdtPr>
          <w:id w:val="141860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Enfermedad profesional con baja</w:t>
      </w:r>
      <w:r>
        <w:tab/>
      </w:r>
      <w:sdt>
        <w:sdtPr>
          <w:id w:val="572788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B5024">
        <w:t xml:space="preserve">En </w:t>
      </w:r>
      <w:r>
        <w:t>observación</w:t>
      </w:r>
      <w:r>
        <w:tab/>
      </w:r>
      <w:sdt>
        <w:sdtPr>
          <w:id w:val="1399484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13BD2">
        <w:t>Declarada</w:t>
      </w:r>
    </w:p>
    <w:p w:rsidR="00A055D9" w:rsidRDefault="00A055D9" w:rsidP="00A055D9">
      <w:pPr>
        <w:spacing w:after="0"/>
      </w:pPr>
    </w:p>
    <w:p w:rsidR="00A076BB" w:rsidRDefault="00815596" w:rsidP="00A055D9">
      <w:pPr>
        <w:spacing w:after="0"/>
      </w:pPr>
      <w:r>
        <w:t xml:space="preserve">2.2. </w:t>
      </w:r>
      <w:r w:rsidR="00510A38">
        <w:t>Tipo incapacidad</w:t>
      </w:r>
    </w:p>
    <w:p w:rsidR="004B5024" w:rsidRDefault="00963937" w:rsidP="00A055D9">
      <w:pPr>
        <w:spacing w:after="0"/>
        <w:ind w:left="357"/>
      </w:pPr>
      <w:sdt>
        <w:sdtPr>
          <w:id w:val="593449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95BD2">
        <w:t xml:space="preserve"> </w:t>
      </w:r>
      <w:r w:rsidR="004B5024">
        <w:t>Incapacidad temporal:</w:t>
      </w:r>
    </w:p>
    <w:p w:rsidR="004B5024" w:rsidRDefault="00963937" w:rsidP="00A055D9">
      <w:pPr>
        <w:pStyle w:val="Prrafodelista"/>
        <w:numPr>
          <w:ilvl w:val="0"/>
          <w:numId w:val="6"/>
        </w:numPr>
        <w:spacing w:after="0"/>
      </w:pPr>
      <w:r>
        <w:t>Días</w:t>
      </w:r>
      <w:r w:rsidR="004B5024">
        <w:t xml:space="preserve"> desde que causó baja:</w:t>
      </w:r>
      <w:r>
        <w:t xml:space="preserve"> </w:t>
      </w:r>
      <w:sdt>
        <w:sdtPr>
          <w:id w:val="794718186"/>
          <w:placeholder>
            <w:docPart w:val="275123D0C2B349699E97379B48A20D7E"/>
          </w:placeholder>
          <w:showingPlcHdr/>
          <w:text/>
        </w:sdtPr>
        <w:sdtContent>
          <w:r>
            <w:rPr>
              <w:rStyle w:val="Textodelmarcadordeposicin"/>
            </w:rPr>
            <w:t>Nº de días de baja</w:t>
          </w:r>
        </w:sdtContent>
      </w:sdt>
    </w:p>
    <w:p w:rsidR="004B5024" w:rsidRDefault="004B5024" w:rsidP="00F26153">
      <w:pPr>
        <w:pStyle w:val="Prrafodelista"/>
        <w:numPr>
          <w:ilvl w:val="0"/>
          <w:numId w:val="6"/>
        </w:numPr>
        <w:spacing w:after="240"/>
        <w:ind w:left="1066" w:hanging="357"/>
      </w:pPr>
      <w:r>
        <w:t>Está previs</w:t>
      </w:r>
      <w:r w:rsidR="00595BD2">
        <w:t xml:space="preserve">ta incapacidad permanente </w:t>
      </w:r>
      <w:sdt>
        <w:sdtPr>
          <w:id w:val="-975060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5BD2">
            <w:rPr>
              <w:rFonts w:ascii="MS Gothic" w:eastAsia="MS Gothic" w:hAnsi="MS Gothic" w:hint="eastAsia"/>
            </w:rPr>
            <w:t>☐</w:t>
          </w:r>
        </w:sdtContent>
      </w:sdt>
    </w:p>
    <w:p w:rsidR="004B5024" w:rsidRDefault="00F26153" w:rsidP="00F26153">
      <w:pPr>
        <w:spacing w:after="0"/>
        <w:ind w:left="357"/>
      </w:pPr>
      <w:sdt>
        <w:sdtPr>
          <w:id w:val="127367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B5024">
        <w:t>Incapacidad permanente:</w:t>
      </w:r>
    </w:p>
    <w:p w:rsidR="004B5024" w:rsidRDefault="005C33E4" w:rsidP="00A055D9">
      <w:pPr>
        <w:pStyle w:val="Prrafodelista"/>
        <w:spacing w:after="0"/>
        <w:ind w:left="2127"/>
      </w:pPr>
      <w:sdt>
        <w:sdtPr>
          <w:id w:val="-305942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B5024">
        <w:t>Baremo</w:t>
      </w:r>
    </w:p>
    <w:p w:rsidR="00ED45FD" w:rsidRDefault="005C33E4" w:rsidP="00A055D9">
      <w:pPr>
        <w:pStyle w:val="Prrafodelista"/>
        <w:spacing w:after="0"/>
        <w:ind w:left="2127"/>
      </w:pPr>
      <w:sdt>
        <w:sdtPr>
          <w:id w:val="477345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ED45FD">
        <w:t>Parcial</w:t>
      </w:r>
    </w:p>
    <w:p w:rsidR="004B5024" w:rsidRDefault="005C33E4" w:rsidP="00A055D9">
      <w:pPr>
        <w:pStyle w:val="Prrafodelista"/>
        <w:spacing w:after="0"/>
        <w:ind w:left="2127"/>
      </w:pPr>
      <w:sdt>
        <w:sdtPr>
          <w:id w:val="471561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B5024">
        <w:t>Total</w:t>
      </w:r>
    </w:p>
    <w:p w:rsidR="00EA290E" w:rsidRDefault="00EA290E" w:rsidP="00C00602">
      <w:pPr>
        <w:spacing w:after="0"/>
        <w:jc w:val="center"/>
      </w:pPr>
    </w:p>
    <w:p w:rsidR="00ED45FD" w:rsidRPr="00C00602" w:rsidRDefault="00ED45FD" w:rsidP="00A055D9">
      <w:pPr>
        <w:spacing w:after="0"/>
        <w:rPr>
          <w:color w:val="0000FF"/>
        </w:rPr>
      </w:pPr>
      <w:r w:rsidRPr="00C00602">
        <w:rPr>
          <w:color w:val="0000FF"/>
        </w:rPr>
        <w:t>3. ORIGEN DE LA ACCIÓN</w:t>
      </w:r>
    </w:p>
    <w:p w:rsidR="00ED45FD" w:rsidRDefault="00A055D9" w:rsidP="00A055D9">
      <w:pPr>
        <w:spacing w:after="0"/>
        <w:ind w:left="360"/>
      </w:pPr>
      <w:sdt>
        <w:sdtPr>
          <w:id w:val="-1710491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ED45FD">
        <w:t>Solicitud a iniciativa de la empresa</w:t>
      </w:r>
      <w:r w:rsidR="00387E82">
        <w:t xml:space="preserve"> </w:t>
      </w:r>
    </w:p>
    <w:p w:rsidR="00387E82" w:rsidRDefault="00A055D9" w:rsidP="00A055D9">
      <w:pPr>
        <w:spacing w:after="0"/>
        <w:ind w:left="360"/>
      </w:pPr>
      <w:sdt>
        <w:sdtPr>
          <w:id w:val="-15626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55D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ED45FD">
        <w:t>Oportunidad identificada e informa</w:t>
      </w:r>
      <w:r w:rsidR="00815596">
        <w:t>da por:</w:t>
      </w:r>
    </w:p>
    <w:p w:rsidR="00ED45FD" w:rsidRDefault="00A055D9" w:rsidP="00A055D9">
      <w:pPr>
        <w:spacing w:after="0"/>
        <w:ind w:left="1276"/>
      </w:pPr>
      <w:sdt>
        <w:sdtPr>
          <w:id w:val="2111080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87E82">
        <w:t>P</w:t>
      </w:r>
      <w:r w:rsidR="00ED45FD">
        <w:t>ersonal sanitario del centro</w:t>
      </w:r>
    </w:p>
    <w:p w:rsidR="00387E82" w:rsidRDefault="00A055D9" w:rsidP="00A055D9">
      <w:pPr>
        <w:spacing w:after="0"/>
        <w:ind w:left="1276"/>
      </w:pPr>
      <w:sdt>
        <w:sdtPr>
          <w:id w:val="-1394962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Administración del centro</w:t>
      </w:r>
    </w:p>
    <w:p w:rsidR="00387E82" w:rsidRDefault="00A055D9" w:rsidP="00A055D9">
      <w:pPr>
        <w:spacing w:after="0"/>
        <w:ind w:left="1276"/>
      </w:pPr>
      <w:sdt>
        <w:sdtPr>
          <w:id w:val="1915047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Peritos de prestaciones</w:t>
      </w:r>
    </w:p>
    <w:p w:rsidR="00E468BF" w:rsidRDefault="00E468BF" w:rsidP="00A055D9">
      <w:pPr>
        <w:pStyle w:val="Prrafodelista"/>
        <w:spacing w:after="0"/>
      </w:pPr>
    </w:p>
    <w:p w:rsidR="00387E82" w:rsidRDefault="00A055D9" w:rsidP="00A055D9">
      <w:pPr>
        <w:spacing w:after="0"/>
        <w:ind w:left="360"/>
      </w:pPr>
      <w:sdt>
        <w:sdtPr>
          <w:id w:val="936719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87E82">
        <w:t>Oportunidad identificada en el transcurso de otra acción realizada por el consultor:</w:t>
      </w:r>
    </w:p>
    <w:p w:rsidR="00387E82" w:rsidRDefault="00A055D9" w:rsidP="00A055D9">
      <w:pPr>
        <w:spacing w:after="0"/>
        <w:ind w:left="1276"/>
      </w:pPr>
      <w:sdt>
        <w:sdtPr>
          <w:id w:val="-1209325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87E82">
        <w:t>Programas de asesoramiento</w:t>
      </w:r>
    </w:p>
    <w:p w:rsidR="00387E82" w:rsidRDefault="00A055D9" w:rsidP="00A055D9">
      <w:pPr>
        <w:spacing w:after="0"/>
        <w:ind w:left="1276"/>
      </w:pPr>
      <w:sdt>
        <w:sdtPr>
          <w:id w:val="326405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87E82">
        <w:t>Estudios de puestos de trabajo para:</w:t>
      </w:r>
    </w:p>
    <w:p w:rsidR="00387E82" w:rsidRDefault="00A055D9" w:rsidP="00A055D9">
      <w:pPr>
        <w:spacing w:after="0"/>
        <w:ind w:left="1701"/>
      </w:pPr>
      <w:sdt>
        <w:sdtPr>
          <w:id w:val="900949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87E82">
        <w:t>Determinación de la contingencia</w:t>
      </w:r>
    </w:p>
    <w:p w:rsidR="00387E82" w:rsidRDefault="00A055D9" w:rsidP="00A055D9">
      <w:pPr>
        <w:spacing w:after="0"/>
        <w:ind w:left="1701"/>
      </w:pPr>
      <w:sdt>
        <w:sdtPr>
          <w:id w:val="111378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87E82">
        <w:t>Valoración incapacidad</w:t>
      </w:r>
    </w:p>
    <w:p w:rsidR="00DE02F0" w:rsidRDefault="00DE02F0" w:rsidP="00A055D9">
      <w:pPr>
        <w:spacing w:after="0"/>
      </w:pPr>
    </w:p>
    <w:p w:rsidR="00992F99" w:rsidRDefault="00992F99">
      <w:r>
        <w:br w:type="page"/>
      </w:r>
    </w:p>
    <w:p w:rsidR="00860100" w:rsidRDefault="00C00602" w:rsidP="00A055D9">
      <w:pPr>
        <w:spacing w:after="0"/>
      </w:pPr>
      <w:r w:rsidRPr="00C00602">
        <w:rPr>
          <w:color w:val="0000FF"/>
        </w:rPr>
        <w:lastRenderedPageBreak/>
        <w:t>4</w:t>
      </w:r>
      <w:r w:rsidR="00860100" w:rsidRPr="00C00602">
        <w:rPr>
          <w:color w:val="0000FF"/>
        </w:rPr>
        <w:t xml:space="preserve">. RESUMEN DE LA ACCIÓN DE ASESORAMIENTO </w:t>
      </w:r>
    </w:p>
    <w:p w:rsidR="00387E82" w:rsidRDefault="00387E82" w:rsidP="00A055D9">
      <w:pPr>
        <w:spacing w:after="0"/>
      </w:pPr>
    </w:p>
    <w:sdt>
      <w:sdtPr>
        <w:id w:val="-1742709793"/>
        <w:placeholder>
          <w:docPart w:val="E1F1461E2C73429FB8B5A334A6840761"/>
        </w:placeholder>
        <w:showingPlcHdr/>
      </w:sdtPr>
      <w:sdtContent>
        <w:p w:rsidR="00387E82" w:rsidRDefault="00D232EA" w:rsidP="00A055D9">
          <w:pPr>
            <w:spacing w:after="0"/>
          </w:pPr>
          <w:r w:rsidRPr="008B65C8">
            <w:rPr>
              <w:rStyle w:val="Textodelmarcadordeposicin"/>
            </w:rPr>
            <w:t>Haga clic aquí para escribir texto</w:t>
          </w:r>
        </w:p>
      </w:sdtContent>
    </w:sdt>
    <w:p w:rsidR="00ED45FD" w:rsidRDefault="00ED45FD" w:rsidP="00A055D9">
      <w:pPr>
        <w:spacing w:after="0"/>
      </w:pPr>
    </w:p>
    <w:p w:rsidR="00CE0DDE" w:rsidRDefault="00CE0DDE" w:rsidP="00A055D9">
      <w:pPr>
        <w:spacing w:after="0"/>
      </w:pPr>
    </w:p>
    <w:p w:rsidR="00CE0DDE" w:rsidRDefault="00992F99" w:rsidP="00A055D9">
      <w:pPr>
        <w:spacing w:after="0"/>
      </w:pPr>
      <w:r>
        <w:t xml:space="preserve">Fecha </w:t>
      </w:r>
      <w:sdt>
        <w:sdtPr>
          <w:id w:val="544108912"/>
          <w:placeholder>
            <w:docPart w:val="98B5A11445C64FF385E3D0BC9758A121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>
            <w:rPr>
              <w:rStyle w:val="Textodelmarcadordeposicin"/>
            </w:rPr>
            <w:t>Es</w:t>
          </w:r>
          <w:r w:rsidRPr="008B65C8">
            <w:rPr>
              <w:rStyle w:val="Textodelmarcadordeposicin"/>
            </w:rPr>
            <w:t>cribir</w:t>
          </w:r>
          <w:r>
            <w:rPr>
              <w:rStyle w:val="Textodelmarcadordeposicin"/>
            </w:rPr>
            <w:t xml:space="preserve"> la </w:t>
          </w:r>
          <w:r w:rsidRPr="008B65C8">
            <w:rPr>
              <w:rStyle w:val="Textodelmarcadordeposicin"/>
            </w:rPr>
            <w:t>fecha</w:t>
          </w:r>
          <w:r>
            <w:rPr>
              <w:rStyle w:val="Textodelmarcadordeposicin"/>
            </w:rPr>
            <w:t xml:space="preserve"> de realización del informe</w:t>
          </w:r>
        </w:sdtContent>
      </w:sdt>
    </w:p>
    <w:p w:rsidR="00CE0DDE" w:rsidRDefault="00CE0DDE" w:rsidP="00A055D9">
      <w:pPr>
        <w:spacing w:after="0"/>
      </w:pPr>
    </w:p>
    <w:p w:rsidR="00CE0DDE" w:rsidRDefault="00CE0DDE" w:rsidP="00A055D9">
      <w:pPr>
        <w:spacing w:after="0"/>
      </w:pPr>
    </w:p>
    <w:sectPr w:rsidR="00CE0DDE" w:rsidSect="00C00602">
      <w:headerReference w:type="default" r:id="rId8"/>
      <w:footerReference w:type="default" r:id="rId9"/>
      <w:pgSz w:w="11906" w:h="16838"/>
      <w:pgMar w:top="170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76B" w:rsidRDefault="0055576B" w:rsidP="0055576B">
      <w:pPr>
        <w:spacing w:after="0" w:line="240" w:lineRule="auto"/>
      </w:pPr>
      <w:r>
        <w:separator/>
      </w:r>
    </w:p>
  </w:endnote>
  <w:endnote w:type="continuationSeparator" w:id="0">
    <w:p w:rsidR="0055576B" w:rsidRDefault="0055576B" w:rsidP="0055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76B" w:rsidRPr="0055576B" w:rsidRDefault="0055576B" w:rsidP="0055576B">
    <w:pPr>
      <w:pStyle w:val="Piedepgina"/>
    </w:pPr>
    <w:r>
      <w:rPr>
        <w:rFonts w:ascii="Arial" w:hAnsi="Arial" w:cs="Arial"/>
        <w:color w:val="0066FF"/>
        <w:sz w:val="20"/>
        <w:szCs w:val="20"/>
        <w:lang w:val="es-ES_tradnl"/>
      </w:rPr>
      <w:t>Circular PAP 2019 (Fase 2)</w:t>
    </w:r>
    <w:r w:rsidRPr="00FF290E">
      <w:rPr>
        <w:rFonts w:ascii="Arial" w:hAnsi="Arial" w:cs="Arial"/>
        <w:color w:val="0066FF"/>
        <w:sz w:val="20"/>
        <w:szCs w:val="20"/>
        <w:lang w:val="es-ES_tradnl"/>
      </w:rPr>
      <w:t xml:space="preserve"> Punto </w:t>
    </w:r>
    <w:r>
      <w:rPr>
        <w:rFonts w:ascii="Arial" w:hAnsi="Arial" w:cs="Arial"/>
        <w:color w:val="0066FF"/>
        <w:sz w:val="20"/>
        <w:szCs w:val="20"/>
        <w:lang w:val="es-ES_tradnl"/>
      </w:rPr>
      <w:t>3.</w:t>
    </w:r>
    <w:r>
      <w:rPr>
        <w:rFonts w:ascii="Arial" w:hAnsi="Arial" w:cs="Arial"/>
        <w:color w:val="0066FF"/>
        <w:sz w:val="20"/>
        <w:szCs w:val="20"/>
        <w:lang w:val="es-ES_tradnl"/>
      </w:rPr>
      <w:t>3.5 - Dirección de Prevención, 14/10/2019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76B" w:rsidRDefault="0055576B" w:rsidP="0055576B">
      <w:pPr>
        <w:spacing w:after="0" w:line="240" w:lineRule="auto"/>
      </w:pPr>
      <w:r>
        <w:separator/>
      </w:r>
    </w:p>
  </w:footnote>
  <w:footnote w:type="continuationSeparator" w:id="0">
    <w:p w:rsidR="0055576B" w:rsidRDefault="0055576B" w:rsidP="00555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76B" w:rsidRDefault="00C00602">
    <w:pPr>
      <w:pStyle w:val="Encabezado"/>
    </w:pPr>
    <w:r>
      <w:rPr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0" allowOverlap="1" wp14:anchorId="504F8B4E" wp14:editId="16A00415">
          <wp:simplePos x="0" y="0"/>
          <wp:positionH relativeFrom="column">
            <wp:posOffset>6033770</wp:posOffset>
          </wp:positionH>
          <wp:positionV relativeFrom="paragraph">
            <wp:posOffset>-223520</wp:posOffset>
          </wp:positionV>
          <wp:extent cx="492760" cy="680085"/>
          <wp:effectExtent l="0" t="0" r="2540" b="5715"/>
          <wp:wrapTight wrapText="bothSides">
            <wp:wrapPolygon edited="0">
              <wp:start x="0" y="0"/>
              <wp:lineTo x="0" y="21176"/>
              <wp:lineTo x="20876" y="21176"/>
              <wp:lineTo x="20876" y="0"/>
              <wp:lineTo x="0" y="0"/>
            </wp:wrapPolygon>
          </wp:wrapTight>
          <wp:docPr id="1" name="Imagen 1" descr="105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5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016CB"/>
    <w:multiLevelType w:val="hybridMultilevel"/>
    <w:tmpl w:val="56E27BAE"/>
    <w:lvl w:ilvl="0" w:tplc="8C1A24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D5471"/>
    <w:multiLevelType w:val="hybridMultilevel"/>
    <w:tmpl w:val="7EB8C04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A70F7"/>
    <w:multiLevelType w:val="hybridMultilevel"/>
    <w:tmpl w:val="F43E9B1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65D4BB6"/>
    <w:multiLevelType w:val="hybridMultilevel"/>
    <w:tmpl w:val="A230A92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E153572"/>
    <w:multiLevelType w:val="hybridMultilevel"/>
    <w:tmpl w:val="2A928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B17F7"/>
    <w:multiLevelType w:val="hybridMultilevel"/>
    <w:tmpl w:val="F5FC793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F0CDE"/>
    <w:multiLevelType w:val="hybridMultilevel"/>
    <w:tmpl w:val="C40449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41"/>
    <w:rsid w:val="00116041"/>
    <w:rsid w:val="0020551A"/>
    <w:rsid w:val="002647A8"/>
    <w:rsid w:val="00387E82"/>
    <w:rsid w:val="004557FA"/>
    <w:rsid w:val="004B5024"/>
    <w:rsid w:val="00510A38"/>
    <w:rsid w:val="0055576B"/>
    <w:rsid w:val="00595BD2"/>
    <w:rsid w:val="005C33E4"/>
    <w:rsid w:val="00815596"/>
    <w:rsid w:val="00860100"/>
    <w:rsid w:val="00963937"/>
    <w:rsid w:val="00992F99"/>
    <w:rsid w:val="00A055D9"/>
    <w:rsid w:val="00A076BB"/>
    <w:rsid w:val="00A5639A"/>
    <w:rsid w:val="00AA0811"/>
    <w:rsid w:val="00AD121D"/>
    <w:rsid w:val="00C00602"/>
    <w:rsid w:val="00CC68C0"/>
    <w:rsid w:val="00CE0DDE"/>
    <w:rsid w:val="00D22CC7"/>
    <w:rsid w:val="00D232EA"/>
    <w:rsid w:val="00DE02F0"/>
    <w:rsid w:val="00DF4EAF"/>
    <w:rsid w:val="00E03337"/>
    <w:rsid w:val="00E468BF"/>
    <w:rsid w:val="00EA290E"/>
    <w:rsid w:val="00ED45FD"/>
    <w:rsid w:val="00F13BD2"/>
    <w:rsid w:val="00F26153"/>
    <w:rsid w:val="00FC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502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C1D12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555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76B"/>
  </w:style>
  <w:style w:type="paragraph" w:styleId="Piedepgina">
    <w:name w:val="footer"/>
    <w:basedOn w:val="Normal"/>
    <w:link w:val="PiedepginaCar"/>
    <w:uiPriority w:val="99"/>
    <w:unhideWhenUsed/>
    <w:rsid w:val="00555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7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502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C1D12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555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76B"/>
  </w:style>
  <w:style w:type="paragraph" w:styleId="Piedepgina">
    <w:name w:val="footer"/>
    <w:basedOn w:val="Normal"/>
    <w:link w:val="PiedepginaCar"/>
    <w:uiPriority w:val="99"/>
    <w:unhideWhenUsed/>
    <w:rsid w:val="00555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625A51E77614435B384C47538D36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B159C-317E-406D-A074-97EB873EF1E7}"/>
      </w:docPartPr>
      <w:docPartBody>
        <w:p w:rsidR="00000000" w:rsidRDefault="00157A20" w:rsidP="00157A20">
          <w:pPr>
            <w:pStyle w:val="9625A51E77614435B384C47538D36E3D3"/>
          </w:pPr>
          <w:r>
            <w:rPr>
              <w:rStyle w:val="Textodelmarcadordeposicin"/>
            </w:rPr>
            <w:t>Razón social de la empresa</w:t>
          </w:r>
        </w:p>
      </w:docPartBody>
    </w:docPart>
    <w:docPart>
      <w:docPartPr>
        <w:name w:val="44EDBCF152224315AB8543A0529B9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D13D5-5FD0-411D-85CC-60FCA7418086}"/>
      </w:docPartPr>
      <w:docPartBody>
        <w:p w:rsidR="00000000" w:rsidRDefault="00157A20" w:rsidP="00157A20">
          <w:pPr>
            <w:pStyle w:val="44EDBCF152224315AB8543A0529B9D443"/>
          </w:pPr>
          <w:r w:rsidRPr="008B65C8">
            <w:rPr>
              <w:rStyle w:val="Textodelmarcadordeposicin"/>
            </w:rPr>
            <w:t>Haga clic aquí para escribir una fecha</w:t>
          </w:r>
        </w:p>
      </w:docPartBody>
    </w:docPart>
    <w:docPart>
      <w:docPartPr>
        <w:name w:val="5D4AA3FB8B884C0A9EF20AAFA242C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005A4-7184-417D-A661-724FA9B5F0EF}"/>
      </w:docPartPr>
      <w:docPartBody>
        <w:p w:rsidR="00000000" w:rsidRDefault="00157A20" w:rsidP="00157A20">
          <w:pPr>
            <w:pStyle w:val="5D4AA3FB8B884C0A9EF20AAFA242CFD73"/>
          </w:pPr>
          <w:r>
            <w:rPr>
              <w:rStyle w:val="Textodelmarcadordeposicin"/>
            </w:rPr>
            <w:t>Nombre y apellidos del consultor en prevención</w:t>
          </w:r>
        </w:p>
      </w:docPartBody>
    </w:docPart>
    <w:docPart>
      <w:docPartPr>
        <w:name w:val="14D5350C2B884CF3B201BDA7CE1BE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EFD69-2634-4120-833A-4DDAAED5BA4E}"/>
      </w:docPartPr>
      <w:docPartBody>
        <w:p w:rsidR="00000000" w:rsidRDefault="00157A20" w:rsidP="00157A20">
          <w:pPr>
            <w:pStyle w:val="14D5350C2B884CF3B201BDA7CE1BEFA43"/>
          </w:pPr>
          <w:r>
            <w:rPr>
              <w:rStyle w:val="Textodelmarcadordeposicin"/>
            </w:rPr>
            <w:t>Número de expediente del caso. No se incluirá el penúltimo dígito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20"/>
    <w:rsid w:val="0015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7A20"/>
    <w:rPr>
      <w:color w:val="808080"/>
    </w:rPr>
  </w:style>
  <w:style w:type="paragraph" w:customStyle="1" w:styleId="9625A51E77614435B384C47538D36E3D">
    <w:name w:val="9625A51E77614435B384C47538D36E3D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">
    <w:name w:val="44EDBCF152224315AB8543A0529B9D44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">
    <w:name w:val="5D4AA3FB8B884C0A9EF20AAFA242CFD7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">
    <w:name w:val="14D5350C2B884CF3B201BDA7CE1BEFA4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">
    <w:name w:val="275123D0C2B349699E97379B48A20D7E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">
    <w:name w:val="E1F1461E2C73429FB8B5A334A6840761"/>
    <w:rsid w:val="00157A20"/>
    <w:rPr>
      <w:rFonts w:eastAsiaTheme="minorHAnsi"/>
      <w:lang w:eastAsia="en-US"/>
    </w:rPr>
  </w:style>
  <w:style w:type="paragraph" w:customStyle="1" w:styleId="98B5A11445C64FF385E3D0BC9758A121">
    <w:name w:val="98B5A11445C64FF385E3D0BC9758A121"/>
    <w:rsid w:val="00157A20"/>
    <w:rPr>
      <w:rFonts w:eastAsiaTheme="minorHAnsi"/>
      <w:lang w:eastAsia="en-US"/>
    </w:rPr>
  </w:style>
  <w:style w:type="paragraph" w:customStyle="1" w:styleId="9625A51E77614435B384C47538D36E3D1">
    <w:name w:val="9625A51E77614435B384C47538D36E3D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1">
    <w:name w:val="44EDBCF152224315AB8543A0529B9D44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1">
    <w:name w:val="5D4AA3FB8B884C0A9EF20AAFA242CFD7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1">
    <w:name w:val="14D5350C2B884CF3B201BDA7CE1BEFA4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1">
    <w:name w:val="275123D0C2B349699E97379B48A20D7E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1">
    <w:name w:val="E1F1461E2C73429FB8B5A334A68407611"/>
    <w:rsid w:val="00157A20"/>
    <w:rPr>
      <w:rFonts w:eastAsiaTheme="minorHAnsi"/>
      <w:lang w:eastAsia="en-US"/>
    </w:rPr>
  </w:style>
  <w:style w:type="paragraph" w:customStyle="1" w:styleId="98B5A11445C64FF385E3D0BC9758A1211">
    <w:name w:val="98B5A11445C64FF385E3D0BC9758A1211"/>
    <w:rsid w:val="00157A20"/>
    <w:rPr>
      <w:rFonts w:eastAsiaTheme="minorHAnsi"/>
      <w:lang w:eastAsia="en-US"/>
    </w:rPr>
  </w:style>
  <w:style w:type="paragraph" w:customStyle="1" w:styleId="9625A51E77614435B384C47538D36E3D2">
    <w:name w:val="9625A51E77614435B384C47538D36E3D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2">
    <w:name w:val="44EDBCF152224315AB8543A0529B9D44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2">
    <w:name w:val="5D4AA3FB8B884C0A9EF20AAFA242CFD7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2">
    <w:name w:val="14D5350C2B884CF3B201BDA7CE1BEFA4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2">
    <w:name w:val="275123D0C2B349699E97379B48A20D7E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2">
    <w:name w:val="E1F1461E2C73429FB8B5A334A68407612"/>
    <w:rsid w:val="00157A20"/>
    <w:rPr>
      <w:rFonts w:eastAsiaTheme="minorHAnsi"/>
      <w:lang w:eastAsia="en-US"/>
    </w:rPr>
  </w:style>
  <w:style w:type="paragraph" w:customStyle="1" w:styleId="98B5A11445C64FF385E3D0BC9758A1212">
    <w:name w:val="98B5A11445C64FF385E3D0BC9758A1212"/>
    <w:rsid w:val="00157A20"/>
    <w:rPr>
      <w:rFonts w:eastAsiaTheme="minorHAnsi"/>
      <w:lang w:eastAsia="en-US"/>
    </w:rPr>
  </w:style>
  <w:style w:type="paragraph" w:customStyle="1" w:styleId="9625A51E77614435B384C47538D36E3D3">
    <w:name w:val="9625A51E77614435B384C47538D36E3D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3">
    <w:name w:val="44EDBCF152224315AB8543A0529B9D44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3">
    <w:name w:val="5D4AA3FB8B884C0A9EF20AAFA242CFD7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3">
    <w:name w:val="14D5350C2B884CF3B201BDA7CE1BEFA4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3">
    <w:name w:val="275123D0C2B349699E97379B48A20D7E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3">
    <w:name w:val="E1F1461E2C73429FB8B5A334A68407613"/>
    <w:rsid w:val="00157A20"/>
    <w:rPr>
      <w:rFonts w:eastAsiaTheme="minorHAnsi"/>
      <w:lang w:eastAsia="en-US"/>
    </w:rPr>
  </w:style>
  <w:style w:type="paragraph" w:customStyle="1" w:styleId="98B5A11445C64FF385E3D0BC9758A1213">
    <w:name w:val="98B5A11445C64FF385E3D0BC9758A1213"/>
    <w:rsid w:val="00157A20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7A20"/>
    <w:rPr>
      <w:color w:val="808080"/>
    </w:rPr>
  </w:style>
  <w:style w:type="paragraph" w:customStyle="1" w:styleId="9625A51E77614435B384C47538D36E3D">
    <w:name w:val="9625A51E77614435B384C47538D36E3D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">
    <w:name w:val="44EDBCF152224315AB8543A0529B9D44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">
    <w:name w:val="5D4AA3FB8B884C0A9EF20AAFA242CFD7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">
    <w:name w:val="14D5350C2B884CF3B201BDA7CE1BEFA4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">
    <w:name w:val="275123D0C2B349699E97379B48A20D7E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">
    <w:name w:val="E1F1461E2C73429FB8B5A334A6840761"/>
    <w:rsid w:val="00157A20"/>
    <w:rPr>
      <w:rFonts w:eastAsiaTheme="minorHAnsi"/>
      <w:lang w:eastAsia="en-US"/>
    </w:rPr>
  </w:style>
  <w:style w:type="paragraph" w:customStyle="1" w:styleId="98B5A11445C64FF385E3D0BC9758A121">
    <w:name w:val="98B5A11445C64FF385E3D0BC9758A121"/>
    <w:rsid w:val="00157A20"/>
    <w:rPr>
      <w:rFonts w:eastAsiaTheme="minorHAnsi"/>
      <w:lang w:eastAsia="en-US"/>
    </w:rPr>
  </w:style>
  <w:style w:type="paragraph" w:customStyle="1" w:styleId="9625A51E77614435B384C47538D36E3D1">
    <w:name w:val="9625A51E77614435B384C47538D36E3D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1">
    <w:name w:val="44EDBCF152224315AB8543A0529B9D44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1">
    <w:name w:val="5D4AA3FB8B884C0A9EF20AAFA242CFD7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1">
    <w:name w:val="14D5350C2B884CF3B201BDA7CE1BEFA4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1">
    <w:name w:val="275123D0C2B349699E97379B48A20D7E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1">
    <w:name w:val="E1F1461E2C73429FB8B5A334A68407611"/>
    <w:rsid w:val="00157A20"/>
    <w:rPr>
      <w:rFonts w:eastAsiaTheme="minorHAnsi"/>
      <w:lang w:eastAsia="en-US"/>
    </w:rPr>
  </w:style>
  <w:style w:type="paragraph" w:customStyle="1" w:styleId="98B5A11445C64FF385E3D0BC9758A1211">
    <w:name w:val="98B5A11445C64FF385E3D0BC9758A1211"/>
    <w:rsid w:val="00157A20"/>
    <w:rPr>
      <w:rFonts w:eastAsiaTheme="minorHAnsi"/>
      <w:lang w:eastAsia="en-US"/>
    </w:rPr>
  </w:style>
  <w:style w:type="paragraph" w:customStyle="1" w:styleId="9625A51E77614435B384C47538D36E3D2">
    <w:name w:val="9625A51E77614435B384C47538D36E3D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2">
    <w:name w:val="44EDBCF152224315AB8543A0529B9D44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2">
    <w:name w:val="5D4AA3FB8B884C0A9EF20AAFA242CFD7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2">
    <w:name w:val="14D5350C2B884CF3B201BDA7CE1BEFA4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2">
    <w:name w:val="275123D0C2B349699E97379B48A20D7E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2">
    <w:name w:val="E1F1461E2C73429FB8B5A334A68407612"/>
    <w:rsid w:val="00157A20"/>
    <w:rPr>
      <w:rFonts w:eastAsiaTheme="minorHAnsi"/>
      <w:lang w:eastAsia="en-US"/>
    </w:rPr>
  </w:style>
  <w:style w:type="paragraph" w:customStyle="1" w:styleId="98B5A11445C64FF385E3D0BC9758A1212">
    <w:name w:val="98B5A11445C64FF385E3D0BC9758A1212"/>
    <w:rsid w:val="00157A20"/>
    <w:rPr>
      <w:rFonts w:eastAsiaTheme="minorHAnsi"/>
      <w:lang w:eastAsia="en-US"/>
    </w:rPr>
  </w:style>
  <w:style w:type="paragraph" w:customStyle="1" w:styleId="9625A51E77614435B384C47538D36E3D3">
    <w:name w:val="9625A51E77614435B384C47538D36E3D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3">
    <w:name w:val="44EDBCF152224315AB8543A0529B9D44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3">
    <w:name w:val="5D4AA3FB8B884C0A9EF20AAFA242CFD7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3">
    <w:name w:val="14D5350C2B884CF3B201BDA7CE1BEFA4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3">
    <w:name w:val="275123D0C2B349699E97379B48A20D7E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3">
    <w:name w:val="E1F1461E2C73429FB8B5A334A68407613"/>
    <w:rsid w:val="00157A20"/>
    <w:rPr>
      <w:rFonts w:eastAsiaTheme="minorHAnsi"/>
      <w:lang w:eastAsia="en-US"/>
    </w:rPr>
  </w:style>
  <w:style w:type="paragraph" w:customStyle="1" w:styleId="98B5A11445C64FF385E3D0BC9758A1213">
    <w:name w:val="98B5A11445C64FF385E3D0BC9758A1213"/>
    <w:rsid w:val="00157A2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FDF3459B</Template>
  <TotalTime>90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ASEPEYO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PANADES GELLA</dc:creator>
  <cp:lastModifiedBy>MIQUEL MOSCARDO MARTINEZ</cp:lastModifiedBy>
  <cp:revision>21</cp:revision>
  <cp:lastPrinted>2019-10-14T09:06:00Z</cp:lastPrinted>
  <dcterms:created xsi:type="dcterms:W3CDTF">2019-10-14T07:55:00Z</dcterms:created>
  <dcterms:modified xsi:type="dcterms:W3CDTF">2019-10-14T09:25:00Z</dcterms:modified>
</cp:coreProperties>
</file>